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771" w:rsidRPr="00D50BF1" w:rsidRDefault="001764C9" w:rsidP="000C1046">
      <w:pPr>
        <w:jc w:val="center"/>
        <w:rPr>
          <w:rFonts w:ascii="Calibri" w:hAnsi="Calibri"/>
          <w:sz w:val="20"/>
          <w:szCs w:val="20"/>
        </w:rPr>
      </w:pPr>
      <w:r w:rsidRPr="00D50BF1">
        <w:rPr>
          <w:rFonts w:ascii="Calibri" w:hAnsi="Calibri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372D1C9" wp14:editId="76E6FDC2">
            <wp:simplePos x="466725" y="571500"/>
            <wp:positionH relativeFrom="margin">
              <wp:align>left</wp:align>
            </wp:positionH>
            <wp:positionV relativeFrom="margin">
              <wp:align>top</wp:align>
            </wp:positionV>
            <wp:extent cx="2167255" cy="1219200"/>
            <wp:effectExtent l="0" t="0" r="444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8586" cy="12198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06A9" w:rsidRPr="00D50BF1" w:rsidRDefault="002E2A38" w:rsidP="008606A9">
      <w:pPr>
        <w:ind w:left="-709"/>
        <w:rPr>
          <w:rFonts w:ascii="Calibri" w:hAnsi="Calibri"/>
          <w:b/>
          <w:noProof/>
          <w:sz w:val="20"/>
          <w:szCs w:val="20"/>
          <w:u w:val="single"/>
        </w:rPr>
      </w:pPr>
      <w:r w:rsidRPr="00D50BF1">
        <w:rPr>
          <w:rFonts w:ascii="Calibri" w:hAnsi="Calibri" w:cs="Arial"/>
          <w:sz w:val="20"/>
          <w:szCs w:val="20"/>
        </w:rPr>
        <w:t xml:space="preserve">Complete personal details on the application, pop it in an envelope and use </w:t>
      </w:r>
      <w:proofErr w:type="gramStart"/>
      <w:r w:rsidRPr="00D50BF1">
        <w:rPr>
          <w:rFonts w:ascii="Calibri" w:hAnsi="Calibri" w:cs="Arial"/>
          <w:sz w:val="20"/>
          <w:szCs w:val="20"/>
        </w:rPr>
        <w:t>either the</w:t>
      </w:r>
      <w:proofErr w:type="gramEnd"/>
      <w:r w:rsidRPr="00D50BF1">
        <w:rPr>
          <w:rFonts w:ascii="Calibri" w:hAnsi="Calibri" w:cs="Arial"/>
          <w:sz w:val="20"/>
          <w:szCs w:val="20"/>
        </w:rPr>
        <w:t xml:space="preserve"> CFU </w:t>
      </w:r>
      <w:r w:rsidR="007C6B8C">
        <w:rPr>
          <w:rFonts w:ascii="Calibri" w:hAnsi="Calibri" w:cs="Arial"/>
          <w:sz w:val="20"/>
          <w:szCs w:val="20"/>
        </w:rPr>
        <w:t xml:space="preserve">Outlet, Club Shop </w:t>
      </w:r>
      <w:r w:rsidRPr="00D50BF1">
        <w:rPr>
          <w:rFonts w:ascii="Calibri" w:hAnsi="Calibri" w:cs="Arial"/>
          <w:sz w:val="20"/>
          <w:szCs w:val="20"/>
        </w:rPr>
        <w:t xml:space="preserve">or </w:t>
      </w:r>
      <w:r w:rsidRPr="00D50BF1">
        <w:rPr>
          <w:rFonts w:ascii="Calibri" w:hAnsi="Calibri" w:cs="Arial"/>
          <w:b/>
          <w:sz w:val="20"/>
          <w:szCs w:val="20"/>
        </w:rPr>
        <w:t>Cambridge Fans United, Cambridge United</w:t>
      </w:r>
      <w:r w:rsidRPr="00D50BF1">
        <w:rPr>
          <w:rFonts w:ascii="Calibri" w:hAnsi="Calibri" w:cs="Arial"/>
          <w:sz w:val="20"/>
          <w:szCs w:val="20"/>
        </w:rPr>
        <w:t xml:space="preserve"> </w:t>
      </w:r>
      <w:r w:rsidRPr="00D50BF1">
        <w:rPr>
          <w:rFonts w:ascii="Calibri" w:hAnsi="Calibri" w:cs="Arial"/>
          <w:b/>
          <w:sz w:val="20"/>
          <w:szCs w:val="20"/>
        </w:rPr>
        <w:t>FC, Abbey Stadium, Newmarket Road, CAMBRIDGE, CB5 8LN</w:t>
      </w:r>
    </w:p>
    <w:p w:rsidR="00370F94" w:rsidRDefault="00370F94" w:rsidP="00326BB0">
      <w:pPr>
        <w:spacing w:after="120"/>
        <w:ind w:left="-709"/>
        <w:rPr>
          <w:rFonts w:ascii="Calibri" w:hAnsi="Calibri"/>
          <w:b/>
          <w:sz w:val="20"/>
          <w:szCs w:val="20"/>
          <w:u w:val="single"/>
        </w:rPr>
      </w:pPr>
    </w:p>
    <w:p w:rsidR="000C1046" w:rsidRPr="00D50BF1" w:rsidRDefault="000C1046" w:rsidP="009C3EAF">
      <w:pPr>
        <w:spacing w:before="120" w:after="120"/>
        <w:ind w:left="-709"/>
        <w:rPr>
          <w:rFonts w:ascii="Calibri" w:hAnsi="Calibri"/>
          <w:b/>
          <w:noProof/>
          <w:sz w:val="20"/>
          <w:szCs w:val="20"/>
          <w:u w:val="single"/>
        </w:rPr>
      </w:pPr>
      <w:r w:rsidRPr="00D50BF1">
        <w:rPr>
          <w:rFonts w:ascii="Calibri" w:hAnsi="Calibri"/>
          <w:b/>
          <w:noProof/>
          <w:sz w:val="20"/>
          <w:szCs w:val="20"/>
          <w:u w:val="single"/>
        </w:rPr>
        <w:t>Personal Details</w:t>
      </w:r>
    </w:p>
    <w:tbl>
      <w:tblPr>
        <w:tblStyle w:val="TableGrid"/>
        <w:tblW w:w="10348" w:type="dxa"/>
        <w:tblInd w:w="-601" w:type="dxa"/>
        <w:tblLook w:val="04A0" w:firstRow="1" w:lastRow="0" w:firstColumn="1" w:lastColumn="0" w:noHBand="0" w:noVBand="1"/>
      </w:tblPr>
      <w:tblGrid>
        <w:gridCol w:w="1843"/>
        <w:gridCol w:w="3402"/>
        <w:gridCol w:w="1276"/>
        <w:gridCol w:w="3827"/>
      </w:tblGrid>
      <w:tr w:rsidR="0014069F" w:rsidRPr="00D50BF1" w:rsidTr="00D50BF1">
        <w:trPr>
          <w:trHeight w:val="379"/>
        </w:trPr>
        <w:tc>
          <w:tcPr>
            <w:tcW w:w="1843" w:type="dxa"/>
            <w:vAlign w:val="center"/>
          </w:tcPr>
          <w:p w:rsidR="0014069F" w:rsidRPr="00D50BF1" w:rsidRDefault="0014069F" w:rsidP="00A7392C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D50BF1">
              <w:rPr>
                <w:rFonts w:ascii="Calibri" w:hAnsi="Calibri"/>
                <w:noProof/>
                <w:sz w:val="20"/>
                <w:szCs w:val="20"/>
              </w:rPr>
              <w:t xml:space="preserve">Full </w:t>
            </w:r>
            <w:r w:rsidR="00A7392C" w:rsidRPr="00D50BF1">
              <w:rPr>
                <w:rFonts w:ascii="Calibri" w:hAnsi="Calibri"/>
                <w:noProof/>
                <w:sz w:val="20"/>
                <w:szCs w:val="20"/>
              </w:rPr>
              <w:t>n</w:t>
            </w:r>
            <w:r w:rsidRPr="00D50BF1">
              <w:rPr>
                <w:rFonts w:ascii="Calibri" w:hAnsi="Calibri"/>
                <w:noProof/>
                <w:sz w:val="20"/>
                <w:szCs w:val="20"/>
              </w:rPr>
              <w:t>ame</w:t>
            </w:r>
          </w:p>
        </w:tc>
        <w:sdt>
          <w:sdtPr>
            <w:rPr>
              <w:rFonts w:ascii="Calibri" w:hAnsi="Calibri"/>
              <w:noProof/>
              <w:sz w:val="20"/>
              <w:szCs w:val="20"/>
            </w:rPr>
            <w:id w:val="-801302978"/>
            <w:lock w:val="sdtLocked"/>
            <w:placeholder>
              <w:docPart w:val="4CFDC0F6BAC04962AA5614619850954F"/>
            </w:placeholder>
            <w:text/>
          </w:sdtPr>
          <w:sdtEndPr/>
          <w:sdtContent>
            <w:tc>
              <w:tcPr>
                <w:tcW w:w="8505" w:type="dxa"/>
                <w:gridSpan w:val="3"/>
                <w:vAlign w:val="center"/>
              </w:tcPr>
              <w:p w:rsidR="0014069F" w:rsidRPr="00D50BF1" w:rsidRDefault="008D2AF1" w:rsidP="008D2AF1">
                <w:pPr>
                  <w:rPr>
                    <w:rFonts w:ascii="Calibri" w:hAnsi="Calibri"/>
                    <w:noProof/>
                    <w:sz w:val="20"/>
                    <w:szCs w:val="20"/>
                  </w:rPr>
                </w:pPr>
                <w:r>
                  <w:t xml:space="preserve"> </w:t>
                </w:r>
              </w:p>
            </w:tc>
          </w:sdtContent>
        </w:sdt>
      </w:tr>
      <w:tr w:rsidR="0014069F" w:rsidRPr="00D50BF1" w:rsidTr="00D50BF1">
        <w:trPr>
          <w:trHeight w:val="379"/>
        </w:trPr>
        <w:tc>
          <w:tcPr>
            <w:tcW w:w="1843" w:type="dxa"/>
            <w:vAlign w:val="center"/>
          </w:tcPr>
          <w:p w:rsidR="0014069F" w:rsidRPr="00D50BF1" w:rsidRDefault="0014069F" w:rsidP="00A7392C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D50BF1">
              <w:rPr>
                <w:rFonts w:ascii="Calibri" w:hAnsi="Calibri"/>
                <w:noProof/>
                <w:sz w:val="20"/>
                <w:szCs w:val="20"/>
              </w:rPr>
              <w:t>Address</w:t>
            </w:r>
            <w:r w:rsidR="00A7392C" w:rsidRPr="00D50BF1">
              <w:rPr>
                <w:rFonts w:ascii="Calibri" w:hAnsi="Calibri"/>
                <w:noProof/>
                <w:sz w:val="20"/>
                <w:szCs w:val="20"/>
              </w:rPr>
              <w:t xml:space="preserve"> l</w:t>
            </w:r>
            <w:r w:rsidR="002B2854" w:rsidRPr="00D50BF1">
              <w:rPr>
                <w:rFonts w:ascii="Calibri" w:hAnsi="Calibri"/>
                <w:noProof/>
                <w:sz w:val="20"/>
                <w:szCs w:val="20"/>
              </w:rPr>
              <w:t>ine 1</w:t>
            </w:r>
          </w:p>
        </w:tc>
        <w:sdt>
          <w:sdtPr>
            <w:rPr>
              <w:rFonts w:ascii="Calibri" w:hAnsi="Calibri"/>
              <w:noProof/>
              <w:sz w:val="20"/>
              <w:szCs w:val="20"/>
            </w:rPr>
            <w:id w:val="952281409"/>
            <w:lock w:val="sdtLocked"/>
            <w:placeholder>
              <w:docPart w:val="E41F0FFBD1C545A19EF1290CCC9FDC6E"/>
            </w:placeholder>
            <w:text/>
          </w:sdtPr>
          <w:sdtEndPr/>
          <w:sdtContent>
            <w:tc>
              <w:tcPr>
                <w:tcW w:w="8505" w:type="dxa"/>
                <w:gridSpan w:val="3"/>
                <w:vAlign w:val="center"/>
              </w:tcPr>
              <w:p w:rsidR="0014069F" w:rsidRPr="00D50BF1" w:rsidRDefault="008D2AF1" w:rsidP="008D2AF1">
                <w:pPr>
                  <w:rPr>
                    <w:rFonts w:ascii="Calibri" w:hAnsi="Calibri"/>
                    <w:noProof/>
                    <w:sz w:val="20"/>
                    <w:szCs w:val="20"/>
                  </w:rPr>
                </w:pPr>
                <w:r>
                  <w:t xml:space="preserve"> </w:t>
                </w:r>
              </w:p>
            </w:tc>
          </w:sdtContent>
        </w:sdt>
      </w:tr>
      <w:tr w:rsidR="0014069F" w:rsidRPr="00D50BF1" w:rsidTr="00D50BF1">
        <w:trPr>
          <w:trHeight w:val="379"/>
        </w:trPr>
        <w:tc>
          <w:tcPr>
            <w:tcW w:w="1843" w:type="dxa"/>
            <w:vAlign w:val="center"/>
          </w:tcPr>
          <w:p w:rsidR="0014069F" w:rsidRPr="00D50BF1" w:rsidRDefault="0014069F" w:rsidP="00A7392C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D50BF1">
              <w:rPr>
                <w:rFonts w:ascii="Calibri" w:hAnsi="Calibri"/>
                <w:noProof/>
                <w:sz w:val="20"/>
                <w:szCs w:val="20"/>
              </w:rPr>
              <w:t>Address</w:t>
            </w:r>
            <w:r w:rsidR="00A7392C" w:rsidRPr="00D50BF1">
              <w:rPr>
                <w:rFonts w:ascii="Calibri" w:hAnsi="Calibri"/>
                <w:noProof/>
                <w:sz w:val="20"/>
                <w:szCs w:val="20"/>
              </w:rPr>
              <w:t xml:space="preserve"> l</w:t>
            </w:r>
            <w:r w:rsidR="002B2854" w:rsidRPr="00D50BF1">
              <w:rPr>
                <w:rFonts w:ascii="Calibri" w:hAnsi="Calibri"/>
                <w:noProof/>
                <w:sz w:val="20"/>
                <w:szCs w:val="20"/>
              </w:rPr>
              <w:t>ine 2</w:t>
            </w:r>
          </w:p>
        </w:tc>
        <w:sdt>
          <w:sdtPr>
            <w:rPr>
              <w:rFonts w:ascii="Calibri" w:hAnsi="Calibri"/>
              <w:noProof/>
              <w:sz w:val="20"/>
              <w:szCs w:val="20"/>
            </w:rPr>
            <w:id w:val="-1881310824"/>
            <w:lock w:val="sdtLocked"/>
            <w:placeholder>
              <w:docPart w:val="A1294B9713644DF4903017172C77FD0E"/>
            </w:placeholder>
            <w:text/>
          </w:sdtPr>
          <w:sdtEndPr/>
          <w:sdtContent>
            <w:tc>
              <w:tcPr>
                <w:tcW w:w="8505" w:type="dxa"/>
                <w:gridSpan w:val="3"/>
                <w:vAlign w:val="center"/>
              </w:tcPr>
              <w:p w:rsidR="0014069F" w:rsidRPr="00D50BF1" w:rsidRDefault="008D2AF1" w:rsidP="008D2AF1">
                <w:pPr>
                  <w:rPr>
                    <w:rFonts w:ascii="Calibri" w:hAnsi="Calibri"/>
                    <w:noProof/>
                    <w:sz w:val="20"/>
                    <w:szCs w:val="20"/>
                  </w:rPr>
                </w:pPr>
                <w:r>
                  <w:t xml:space="preserve"> </w:t>
                </w:r>
              </w:p>
            </w:tc>
          </w:sdtContent>
        </w:sdt>
      </w:tr>
      <w:tr w:rsidR="000E1E04" w:rsidRPr="00D50BF1" w:rsidTr="00D50BF1">
        <w:trPr>
          <w:trHeight w:val="379"/>
        </w:trPr>
        <w:tc>
          <w:tcPr>
            <w:tcW w:w="1843" w:type="dxa"/>
            <w:vAlign w:val="center"/>
          </w:tcPr>
          <w:p w:rsidR="000E1E04" w:rsidRPr="00D50BF1" w:rsidRDefault="000E1E04" w:rsidP="008606A9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D50BF1">
              <w:rPr>
                <w:rFonts w:ascii="Calibri" w:hAnsi="Calibri"/>
                <w:noProof/>
                <w:sz w:val="20"/>
                <w:szCs w:val="20"/>
              </w:rPr>
              <w:t>Town</w:t>
            </w:r>
          </w:p>
        </w:tc>
        <w:sdt>
          <w:sdtPr>
            <w:rPr>
              <w:rFonts w:ascii="Calibri" w:hAnsi="Calibri"/>
              <w:noProof/>
              <w:sz w:val="20"/>
              <w:szCs w:val="20"/>
            </w:rPr>
            <w:id w:val="166295264"/>
            <w:lock w:val="sdtLocked"/>
            <w:placeholder>
              <w:docPart w:val="0B0FD7CE396344F98D20B48D23D7A572"/>
            </w:placeholder>
            <w:text/>
          </w:sdtPr>
          <w:sdtEndPr/>
          <w:sdtContent>
            <w:tc>
              <w:tcPr>
                <w:tcW w:w="3402" w:type="dxa"/>
                <w:vAlign w:val="center"/>
              </w:tcPr>
              <w:p w:rsidR="000E1E04" w:rsidRPr="00D50BF1" w:rsidRDefault="008D2AF1" w:rsidP="008D2AF1">
                <w:pPr>
                  <w:rPr>
                    <w:rFonts w:ascii="Calibri" w:hAnsi="Calibri"/>
                    <w:noProof/>
                    <w:sz w:val="20"/>
                    <w:szCs w:val="20"/>
                  </w:rPr>
                </w:pPr>
                <w:r>
                  <w:t xml:space="preserve"> </w:t>
                </w:r>
              </w:p>
            </w:tc>
          </w:sdtContent>
        </w:sdt>
        <w:tc>
          <w:tcPr>
            <w:tcW w:w="1276" w:type="dxa"/>
            <w:vAlign w:val="center"/>
          </w:tcPr>
          <w:p w:rsidR="000E1E04" w:rsidRPr="00D50BF1" w:rsidRDefault="000E1E04" w:rsidP="008606A9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D50BF1">
              <w:rPr>
                <w:rFonts w:ascii="Calibri" w:hAnsi="Calibri"/>
                <w:noProof/>
                <w:sz w:val="20"/>
                <w:szCs w:val="20"/>
              </w:rPr>
              <w:t>Postcode</w:t>
            </w:r>
          </w:p>
        </w:tc>
        <w:sdt>
          <w:sdtPr>
            <w:rPr>
              <w:rFonts w:ascii="Calibri" w:hAnsi="Calibri"/>
              <w:noProof/>
              <w:sz w:val="20"/>
              <w:szCs w:val="20"/>
            </w:rPr>
            <w:id w:val="-927114019"/>
            <w:lock w:val="sdtLocked"/>
            <w:placeholder>
              <w:docPart w:val="A14970DA27C84EF085DE5FACD0472B4B"/>
            </w:placeholder>
            <w:text/>
          </w:sdtPr>
          <w:sdtEndPr/>
          <w:sdtContent>
            <w:tc>
              <w:tcPr>
                <w:tcW w:w="3827" w:type="dxa"/>
                <w:vAlign w:val="center"/>
              </w:tcPr>
              <w:p w:rsidR="000E1E04" w:rsidRPr="00D50BF1" w:rsidRDefault="008D2AF1" w:rsidP="008D2AF1">
                <w:pPr>
                  <w:rPr>
                    <w:rFonts w:ascii="Calibri" w:hAnsi="Calibri"/>
                    <w:noProof/>
                    <w:sz w:val="20"/>
                    <w:szCs w:val="20"/>
                  </w:rPr>
                </w:pPr>
                <w:r>
                  <w:t xml:space="preserve"> </w:t>
                </w:r>
              </w:p>
            </w:tc>
          </w:sdtContent>
        </w:sdt>
      </w:tr>
      <w:tr w:rsidR="002B2854" w:rsidRPr="00D50BF1" w:rsidTr="00D50BF1">
        <w:trPr>
          <w:trHeight w:val="379"/>
        </w:trPr>
        <w:tc>
          <w:tcPr>
            <w:tcW w:w="1843" w:type="dxa"/>
            <w:vAlign w:val="center"/>
          </w:tcPr>
          <w:p w:rsidR="002B2854" w:rsidRPr="00D50BF1" w:rsidRDefault="002B2854" w:rsidP="008606A9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D50BF1">
              <w:rPr>
                <w:rFonts w:ascii="Calibri" w:hAnsi="Calibri"/>
                <w:noProof/>
                <w:sz w:val="20"/>
                <w:szCs w:val="20"/>
              </w:rPr>
              <w:t>Phone (h)</w:t>
            </w:r>
          </w:p>
        </w:tc>
        <w:sdt>
          <w:sdtPr>
            <w:rPr>
              <w:rFonts w:ascii="Calibri" w:hAnsi="Calibri"/>
              <w:noProof/>
              <w:sz w:val="20"/>
              <w:szCs w:val="20"/>
            </w:rPr>
            <w:id w:val="1109934658"/>
            <w:lock w:val="sdtLocked"/>
            <w:placeholder>
              <w:docPart w:val="B1E0225C2A1D4AFA847B9783FB943D34"/>
            </w:placeholder>
            <w:text/>
          </w:sdtPr>
          <w:sdtEndPr/>
          <w:sdtContent>
            <w:tc>
              <w:tcPr>
                <w:tcW w:w="3402" w:type="dxa"/>
                <w:vAlign w:val="center"/>
              </w:tcPr>
              <w:p w:rsidR="002B2854" w:rsidRPr="00D50BF1" w:rsidRDefault="008D2AF1" w:rsidP="008D2AF1">
                <w:pPr>
                  <w:rPr>
                    <w:rFonts w:ascii="Calibri" w:hAnsi="Calibri"/>
                    <w:noProof/>
                    <w:sz w:val="20"/>
                    <w:szCs w:val="20"/>
                  </w:rPr>
                </w:pPr>
                <w:r>
                  <w:t xml:space="preserve"> </w:t>
                </w:r>
              </w:p>
            </w:tc>
          </w:sdtContent>
        </w:sdt>
        <w:tc>
          <w:tcPr>
            <w:tcW w:w="1276" w:type="dxa"/>
            <w:vAlign w:val="center"/>
          </w:tcPr>
          <w:p w:rsidR="002B2854" w:rsidRPr="00D50BF1" w:rsidRDefault="002B2854" w:rsidP="008606A9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D50BF1">
              <w:rPr>
                <w:rFonts w:ascii="Calibri" w:hAnsi="Calibri"/>
                <w:noProof/>
                <w:sz w:val="20"/>
                <w:szCs w:val="20"/>
              </w:rPr>
              <w:t>Phone (m)</w:t>
            </w:r>
          </w:p>
        </w:tc>
        <w:sdt>
          <w:sdtPr>
            <w:rPr>
              <w:rFonts w:ascii="Calibri" w:hAnsi="Calibri"/>
              <w:noProof/>
              <w:sz w:val="20"/>
              <w:szCs w:val="20"/>
            </w:rPr>
            <w:id w:val="-1602027999"/>
            <w:placeholder>
              <w:docPart w:val="5B03DAD962184C8A8DD8AE4D11B83A6C"/>
            </w:placeholder>
            <w:text/>
          </w:sdtPr>
          <w:sdtEndPr/>
          <w:sdtContent>
            <w:tc>
              <w:tcPr>
                <w:tcW w:w="3827" w:type="dxa"/>
                <w:vAlign w:val="center"/>
              </w:tcPr>
              <w:p w:rsidR="002B2854" w:rsidRPr="00D50BF1" w:rsidRDefault="008D2AF1" w:rsidP="008D2AF1">
                <w:pPr>
                  <w:rPr>
                    <w:rFonts w:ascii="Calibri" w:hAnsi="Calibri"/>
                    <w:noProof/>
                    <w:sz w:val="20"/>
                    <w:szCs w:val="20"/>
                  </w:rPr>
                </w:pPr>
                <w:r>
                  <w:t xml:space="preserve"> </w:t>
                </w:r>
              </w:p>
            </w:tc>
          </w:sdtContent>
        </w:sdt>
      </w:tr>
      <w:tr w:rsidR="002B2854" w:rsidRPr="00D50BF1" w:rsidTr="00D50BF1">
        <w:trPr>
          <w:trHeight w:val="379"/>
        </w:trPr>
        <w:tc>
          <w:tcPr>
            <w:tcW w:w="1843" w:type="dxa"/>
            <w:vAlign w:val="center"/>
          </w:tcPr>
          <w:p w:rsidR="002B2854" w:rsidRPr="00D50BF1" w:rsidRDefault="002B2854" w:rsidP="008606A9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D50BF1">
              <w:rPr>
                <w:rFonts w:ascii="Calibri" w:hAnsi="Calibri"/>
                <w:noProof/>
                <w:sz w:val="20"/>
                <w:szCs w:val="20"/>
              </w:rPr>
              <w:t>Email</w:t>
            </w:r>
          </w:p>
        </w:tc>
        <w:sdt>
          <w:sdtPr>
            <w:rPr>
              <w:rFonts w:ascii="Calibri" w:hAnsi="Calibri"/>
              <w:noProof/>
              <w:sz w:val="20"/>
              <w:szCs w:val="20"/>
            </w:rPr>
            <w:id w:val="980040994"/>
            <w:lock w:val="sdtLocked"/>
            <w:placeholder>
              <w:docPart w:val="24F1562B257140349186CCA39343A627"/>
            </w:placeholder>
            <w:text/>
          </w:sdtPr>
          <w:sdtEndPr/>
          <w:sdtContent>
            <w:tc>
              <w:tcPr>
                <w:tcW w:w="8505" w:type="dxa"/>
                <w:gridSpan w:val="3"/>
                <w:vAlign w:val="center"/>
              </w:tcPr>
              <w:p w:rsidR="002B2854" w:rsidRPr="00D50BF1" w:rsidRDefault="008D2AF1" w:rsidP="008D2AF1">
                <w:pPr>
                  <w:rPr>
                    <w:rFonts w:ascii="Calibri" w:hAnsi="Calibri"/>
                    <w:noProof/>
                    <w:sz w:val="20"/>
                    <w:szCs w:val="20"/>
                  </w:rPr>
                </w:pPr>
                <w:r>
                  <w:t xml:space="preserve"> </w:t>
                </w:r>
              </w:p>
            </w:tc>
          </w:sdtContent>
        </w:sdt>
      </w:tr>
    </w:tbl>
    <w:p w:rsidR="00DD7B2C" w:rsidRPr="00D50BF1" w:rsidRDefault="00DD7B2C" w:rsidP="009C3EAF">
      <w:pPr>
        <w:spacing w:before="120" w:after="120"/>
        <w:ind w:left="-709"/>
        <w:rPr>
          <w:rFonts w:ascii="Calibri" w:hAnsi="Calibri"/>
          <w:b/>
          <w:noProof/>
          <w:sz w:val="20"/>
          <w:szCs w:val="20"/>
          <w:u w:val="single"/>
        </w:rPr>
      </w:pPr>
      <w:r w:rsidRPr="00D50BF1">
        <w:rPr>
          <w:rFonts w:ascii="Calibri" w:hAnsi="Calibri"/>
          <w:b/>
          <w:noProof/>
          <w:sz w:val="20"/>
          <w:szCs w:val="20"/>
          <w:u w:val="single"/>
        </w:rPr>
        <w:t>Bank Account – Payment for Standing Orders</w:t>
      </w:r>
    </w:p>
    <w:tbl>
      <w:tblPr>
        <w:tblStyle w:val="TableGrid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843"/>
        <w:gridCol w:w="1063"/>
        <w:gridCol w:w="1063"/>
        <w:gridCol w:w="1063"/>
        <w:gridCol w:w="1063"/>
        <w:gridCol w:w="1063"/>
        <w:gridCol w:w="1063"/>
        <w:gridCol w:w="1063"/>
        <w:gridCol w:w="1064"/>
      </w:tblGrid>
      <w:tr w:rsidR="00DD7B2C" w:rsidRPr="00D50BF1" w:rsidTr="00A7392C">
        <w:tc>
          <w:tcPr>
            <w:tcW w:w="1843" w:type="dxa"/>
            <w:vAlign w:val="center"/>
          </w:tcPr>
          <w:p w:rsidR="00DD7B2C" w:rsidRPr="00D50BF1" w:rsidRDefault="00DD7B2C" w:rsidP="00A7392C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D50BF1">
              <w:rPr>
                <w:rFonts w:ascii="Calibri" w:hAnsi="Calibri"/>
                <w:noProof/>
                <w:sz w:val="20"/>
                <w:szCs w:val="20"/>
              </w:rPr>
              <w:t xml:space="preserve">Account </w:t>
            </w:r>
            <w:r w:rsidR="00A7392C" w:rsidRPr="00D50BF1">
              <w:rPr>
                <w:rFonts w:ascii="Calibri" w:hAnsi="Calibri"/>
                <w:noProof/>
                <w:sz w:val="20"/>
                <w:szCs w:val="20"/>
              </w:rPr>
              <w:t>n</w:t>
            </w:r>
            <w:r w:rsidRPr="00D50BF1">
              <w:rPr>
                <w:rFonts w:ascii="Calibri" w:hAnsi="Calibri"/>
                <w:noProof/>
                <w:sz w:val="20"/>
                <w:szCs w:val="20"/>
              </w:rPr>
              <w:t>ame</w:t>
            </w:r>
          </w:p>
        </w:tc>
        <w:sdt>
          <w:sdtPr>
            <w:rPr>
              <w:rFonts w:ascii="Calibri" w:hAnsi="Calibri"/>
              <w:b/>
              <w:noProof/>
              <w:sz w:val="20"/>
              <w:szCs w:val="20"/>
              <w:u w:val="single"/>
            </w:rPr>
            <w:id w:val="924537650"/>
            <w:lock w:val="sdtLocked"/>
            <w:placeholder>
              <w:docPart w:val="8621620FC1D145CEBC55A91065E21BBE"/>
            </w:placeholder>
            <w:text/>
          </w:sdtPr>
          <w:sdtEndPr/>
          <w:sdtContent>
            <w:tc>
              <w:tcPr>
                <w:tcW w:w="8505" w:type="dxa"/>
                <w:gridSpan w:val="8"/>
                <w:vAlign w:val="center"/>
              </w:tcPr>
              <w:p w:rsidR="00DD7B2C" w:rsidRPr="00D50BF1" w:rsidRDefault="008D2AF1" w:rsidP="008D2AF1">
                <w:pPr>
                  <w:rPr>
                    <w:rFonts w:ascii="Calibri" w:hAnsi="Calibri"/>
                    <w:b/>
                    <w:noProof/>
                    <w:sz w:val="20"/>
                    <w:szCs w:val="20"/>
                    <w:u w:val="single"/>
                  </w:rPr>
                </w:pPr>
                <w:r>
                  <w:t xml:space="preserve"> </w:t>
                </w:r>
              </w:p>
            </w:tc>
          </w:sdtContent>
        </w:sdt>
      </w:tr>
      <w:tr w:rsidR="00DD7B2C" w:rsidRPr="00D50BF1" w:rsidTr="00A7392C">
        <w:tc>
          <w:tcPr>
            <w:tcW w:w="1843" w:type="dxa"/>
            <w:vAlign w:val="center"/>
          </w:tcPr>
          <w:p w:rsidR="00DD7B2C" w:rsidRPr="00D50BF1" w:rsidRDefault="00DD7B2C" w:rsidP="00A7392C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D50BF1">
              <w:rPr>
                <w:rFonts w:ascii="Calibri" w:hAnsi="Calibri"/>
                <w:noProof/>
                <w:sz w:val="20"/>
                <w:szCs w:val="20"/>
              </w:rPr>
              <w:t xml:space="preserve">Sort </w:t>
            </w:r>
            <w:r w:rsidR="00A7392C" w:rsidRPr="00D50BF1">
              <w:rPr>
                <w:rFonts w:ascii="Calibri" w:hAnsi="Calibri"/>
                <w:noProof/>
                <w:sz w:val="20"/>
                <w:szCs w:val="20"/>
              </w:rPr>
              <w:t>c</w:t>
            </w:r>
            <w:r w:rsidRPr="00D50BF1">
              <w:rPr>
                <w:rFonts w:ascii="Calibri" w:hAnsi="Calibri"/>
                <w:noProof/>
                <w:sz w:val="20"/>
                <w:szCs w:val="20"/>
              </w:rPr>
              <w:t>ode</w:t>
            </w:r>
          </w:p>
        </w:tc>
        <w:sdt>
          <w:sdtPr>
            <w:rPr>
              <w:rFonts w:ascii="Calibri" w:hAnsi="Calibri"/>
              <w:b/>
              <w:noProof/>
              <w:sz w:val="20"/>
              <w:szCs w:val="20"/>
              <w:u w:val="single"/>
            </w:rPr>
            <w:id w:val="748080336"/>
            <w:placeholder>
              <w:docPart w:val="234467829C894E13ACF0D41D3BDD158B"/>
            </w:placeholder>
            <w:text/>
          </w:sdtPr>
          <w:sdtEndPr/>
          <w:sdtContent>
            <w:tc>
              <w:tcPr>
                <w:tcW w:w="1063" w:type="dxa"/>
                <w:vAlign w:val="center"/>
              </w:tcPr>
              <w:p w:rsidR="00DD7B2C" w:rsidRPr="00D50BF1" w:rsidRDefault="008D2AF1" w:rsidP="008D2AF1">
                <w:pPr>
                  <w:jc w:val="center"/>
                  <w:rPr>
                    <w:rFonts w:ascii="Calibri" w:hAnsi="Calibri"/>
                    <w:b/>
                    <w:noProof/>
                    <w:sz w:val="20"/>
                    <w:szCs w:val="20"/>
                    <w:u w:val="single"/>
                  </w:rPr>
                </w:pPr>
                <w:r>
                  <w:t xml:space="preserve"> </w:t>
                </w:r>
              </w:p>
            </w:tc>
          </w:sdtContent>
        </w:sdt>
        <w:sdt>
          <w:sdtPr>
            <w:rPr>
              <w:rFonts w:ascii="Calibri" w:hAnsi="Calibri"/>
              <w:b/>
              <w:noProof/>
              <w:sz w:val="20"/>
              <w:szCs w:val="20"/>
              <w:u w:val="single"/>
            </w:rPr>
            <w:id w:val="-1499030740"/>
            <w:placeholder>
              <w:docPart w:val="6492C72589BE4D26B722CFBE19A24668"/>
            </w:placeholder>
            <w:text/>
          </w:sdtPr>
          <w:sdtEndPr/>
          <w:sdtContent>
            <w:tc>
              <w:tcPr>
                <w:tcW w:w="1063" w:type="dxa"/>
                <w:vAlign w:val="center"/>
              </w:tcPr>
              <w:p w:rsidR="00DD7B2C" w:rsidRPr="00D50BF1" w:rsidRDefault="008D2AF1" w:rsidP="008D2AF1">
                <w:pPr>
                  <w:jc w:val="center"/>
                  <w:rPr>
                    <w:rFonts w:ascii="Calibri" w:hAnsi="Calibri"/>
                    <w:b/>
                    <w:noProof/>
                    <w:sz w:val="20"/>
                    <w:szCs w:val="20"/>
                    <w:u w:val="single"/>
                  </w:rPr>
                </w:pPr>
                <w:r>
                  <w:t xml:space="preserve"> </w:t>
                </w:r>
              </w:p>
            </w:tc>
          </w:sdtContent>
        </w:sdt>
        <w:tc>
          <w:tcPr>
            <w:tcW w:w="1063" w:type="dxa"/>
            <w:shd w:val="clear" w:color="auto" w:fill="D9D9D9" w:themeFill="background1" w:themeFillShade="D9"/>
            <w:vAlign w:val="center"/>
          </w:tcPr>
          <w:p w:rsidR="00DD7B2C" w:rsidRPr="00017457" w:rsidRDefault="00DD7B2C" w:rsidP="00A7392C">
            <w:pPr>
              <w:jc w:val="center"/>
              <w:rPr>
                <w:rFonts w:ascii="Calibri" w:hAnsi="Calibri"/>
                <w:b/>
                <w:noProof/>
                <w:sz w:val="20"/>
                <w:szCs w:val="20"/>
              </w:rPr>
            </w:pPr>
            <w:r w:rsidRPr="00017457">
              <w:rPr>
                <w:rFonts w:ascii="Calibri" w:hAnsi="Calibri"/>
                <w:b/>
                <w:noProof/>
                <w:sz w:val="20"/>
                <w:szCs w:val="20"/>
              </w:rPr>
              <w:t>-</w:t>
            </w:r>
          </w:p>
        </w:tc>
        <w:sdt>
          <w:sdtPr>
            <w:rPr>
              <w:rFonts w:ascii="Calibri" w:hAnsi="Calibri"/>
              <w:b/>
              <w:noProof/>
              <w:sz w:val="20"/>
              <w:szCs w:val="20"/>
              <w:u w:val="single"/>
            </w:rPr>
            <w:id w:val="1832558608"/>
            <w:placeholder>
              <w:docPart w:val="589DAF40AB0B4CDC9E3D42BA59BED48A"/>
            </w:placeholder>
            <w:text/>
          </w:sdtPr>
          <w:sdtEndPr/>
          <w:sdtContent>
            <w:tc>
              <w:tcPr>
                <w:tcW w:w="1063" w:type="dxa"/>
                <w:vAlign w:val="center"/>
              </w:tcPr>
              <w:p w:rsidR="00DD7B2C" w:rsidRPr="00D50BF1" w:rsidRDefault="008D2AF1" w:rsidP="008D2AF1">
                <w:pPr>
                  <w:jc w:val="center"/>
                  <w:rPr>
                    <w:rFonts w:ascii="Calibri" w:hAnsi="Calibri"/>
                    <w:b/>
                    <w:noProof/>
                    <w:sz w:val="20"/>
                    <w:szCs w:val="20"/>
                    <w:u w:val="single"/>
                  </w:rPr>
                </w:pPr>
                <w:r>
                  <w:t xml:space="preserve"> </w:t>
                </w:r>
              </w:p>
            </w:tc>
          </w:sdtContent>
        </w:sdt>
        <w:sdt>
          <w:sdtPr>
            <w:rPr>
              <w:rFonts w:ascii="Calibri" w:hAnsi="Calibri"/>
              <w:b/>
              <w:noProof/>
              <w:sz w:val="20"/>
              <w:szCs w:val="20"/>
              <w:u w:val="single"/>
            </w:rPr>
            <w:id w:val="-678890752"/>
            <w:placeholder>
              <w:docPart w:val="B357210FA09246F5A1EC4B6DAD348783"/>
            </w:placeholder>
            <w:text/>
          </w:sdtPr>
          <w:sdtEndPr/>
          <w:sdtContent>
            <w:tc>
              <w:tcPr>
                <w:tcW w:w="1063" w:type="dxa"/>
                <w:vAlign w:val="center"/>
              </w:tcPr>
              <w:p w:rsidR="00DD7B2C" w:rsidRPr="00D50BF1" w:rsidRDefault="008D2AF1" w:rsidP="008D2AF1">
                <w:pPr>
                  <w:jc w:val="center"/>
                  <w:rPr>
                    <w:rFonts w:ascii="Calibri" w:hAnsi="Calibri"/>
                    <w:b/>
                    <w:noProof/>
                    <w:sz w:val="20"/>
                    <w:szCs w:val="20"/>
                    <w:u w:val="single"/>
                  </w:rPr>
                </w:pPr>
                <w:r>
                  <w:t xml:space="preserve"> </w:t>
                </w:r>
              </w:p>
            </w:tc>
          </w:sdtContent>
        </w:sdt>
        <w:tc>
          <w:tcPr>
            <w:tcW w:w="1063" w:type="dxa"/>
            <w:shd w:val="clear" w:color="auto" w:fill="D9D9D9" w:themeFill="background1" w:themeFillShade="D9"/>
            <w:vAlign w:val="center"/>
          </w:tcPr>
          <w:p w:rsidR="00DD7B2C" w:rsidRPr="00017457" w:rsidRDefault="00DD7B2C" w:rsidP="009A669A">
            <w:pPr>
              <w:jc w:val="center"/>
              <w:rPr>
                <w:rFonts w:ascii="Calibri" w:hAnsi="Calibri"/>
                <w:b/>
                <w:noProof/>
                <w:sz w:val="20"/>
                <w:szCs w:val="20"/>
              </w:rPr>
            </w:pPr>
            <w:r w:rsidRPr="00017457">
              <w:rPr>
                <w:rFonts w:ascii="Calibri" w:hAnsi="Calibri"/>
                <w:b/>
                <w:noProof/>
                <w:sz w:val="20"/>
                <w:szCs w:val="20"/>
              </w:rPr>
              <w:t>-</w:t>
            </w:r>
          </w:p>
        </w:tc>
        <w:sdt>
          <w:sdtPr>
            <w:rPr>
              <w:rFonts w:ascii="Calibri" w:hAnsi="Calibri"/>
              <w:b/>
              <w:noProof/>
              <w:sz w:val="20"/>
              <w:szCs w:val="20"/>
              <w:u w:val="single"/>
            </w:rPr>
            <w:id w:val="342519373"/>
            <w:placeholder>
              <w:docPart w:val="A37F49F8B8E745268793A07CB1A194D0"/>
            </w:placeholder>
            <w:text/>
          </w:sdtPr>
          <w:sdtEndPr/>
          <w:sdtContent>
            <w:tc>
              <w:tcPr>
                <w:tcW w:w="1063" w:type="dxa"/>
                <w:vAlign w:val="center"/>
              </w:tcPr>
              <w:p w:rsidR="00DD7B2C" w:rsidRPr="00D50BF1" w:rsidRDefault="008D2AF1" w:rsidP="008D2AF1">
                <w:pPr>
                  <w:jc w:val="center"/>
                  <w:rPr>
                    <w:rFonts w:ascii="Calibri" w:hAnsi="Calibri"/>
                    <w:b/>
                    <w:noProof/>
                    <w:sz w:val="20"/>
                    <w:szCs w:val="20"/>
                    <w:u w:val="single"/>
                  </w:rPr>
                </w:pPr>
                <w:r>
                  <w:t xml:space="preserve"> </w:t>
                </w:r>
              </w:p>
            </w:tc>
          </w:sdtContent>
        </w:sdt>
        <w:sdt>
          <w:sdtPr>
            <w:rPr>
              <w:rFonts w:ascii="Calibri" w:hAnsi="Calibri"/>
              <w:b/>
              <w:noProof/>
              <w:sz w:val="20"/>
              <w:szCs w:val="20"/>
              <w:u w:val="single"/>
            </w:rPr>
            <w:id w:val="-1343388510"/>
            <w:placeholder>
              <w:docPart w:val="D3CF4952DBF74805B59A2818EB580E93"/>
            </w:placeholder>
            <w:text/>
          </w:sdtPr>
          <w:sdtEndPr/>
          <w:sdtContent>
            <w:tc>
              <w:tcPr>
                <w:tcW w:w="1064" w:type="dxa"/>
                <w:vAlign w:val="center"/>
              </w:tcPr>
              <w:p w:rsidR="00DD7B2C" w:rsidRPr="00D50BF1" w:rsidRDefault="008D2AF1" w:rsidP="008D2AF1">
                <w:pPr>
                  <w:jc w:val="center"/>
                  <w:rPr>
                    <w:rFonts w:ascii="Calibri" w:hAnsi="Calibri"/>
                    <w:b/>
                    <w:noProof/>
                    <w:sz w:val="20"/>
                    <w:szCs w:val="20"/>
                    <w:u w:val="single"/>
                  </w:rPr>
                </w:pPr>
                <w:r>
                  <w:t xml:space="preserve"> </w:t>
                </w:r>
              </w:p>
            </w:tc>
          </w:sdtContent>
        </w:sdt>
      </w:tr>
      <w:tr w:rsidR="00DD7B2C" w:rsidRPr="00D50BF1" w:rsidTr="00A7392C">
        <w:tc>
          <w:tcPr>
            <w:tcW w:w="1843" w:type="dxa"/>
            <w:vAlign w:val="center"/>
          </w:tcPr>
          <w:p w:rsidR="00DD7B2C" w:rsidRPr="00D50BF1" w:rsidRDefault="00DD7B2C" w:rsidP="00A7392C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D50BF1">
              <w:rPr>
                <w:rFonts w:ascii="Calibri" w:hAnsi="Calibri"/>
                <w:noProof/>
                <w:sz w:val="20"/>
                <w:szCs w:val="20"/>
              </w:rPr>
              <w:t xml:space="preserve">Account </w:t>
            </w:r>
            <w:r w:rsidR="00A7392C" w:rsidRPr="00D50BF1">
              <w:rPr>
                <w:rFonts w:ascii="Calibri" w:hAnsi="Calibri"/>
                <w:noProof/>
                <w:sz w:val="20"/>
                <w:szCs w:val="20"/>
              </w:rPr>
              <w:t>n</w:t>
            </w:r>
            <w:r w:rsidRPr="00D50BF1">
              <w:rPr>
                <w:rFonts w:ascii="Calibri" w:hAnsi="Calibri"/>
                <w:noProof/>
                <w:sz w:val="20"/>
                <w:szCs w:val="20"/>
              </w:rPr>
              <w:t>umber</w:t>
            </w:r>
          </w:p>
        </w:tc>
        <w:sdt>
          <w:sdtPr>
            <w:rPr>
              <w:rFonts w:ascii="Calibri" w:hAnsi="Calibri"/>
              <w:b/>
              <w:noProof/>
              <w:sz w:val="20"/>
              <w:szCs w:val="20"/>
              <w:u w:val="single"/>
            </w:rPr>
            <w:id w:val="-902449710"/>
            <w:placeholder>
              <w:docPart w:val="EA702C48B41B4A32964E1E5DCC1065D5"/>
            </w:placeholder>
            <w:text/>
          </w:sdtPr>
          <w:sdtEndPr/>
          <w:sdtContent>
            <w:tc>
              <w:tcPr>
                <w:tcW w:w="1063" w:type="dxa"/>
                <w:vAlign w:val="center"/>
              </w:tcPr>
              <w:p w:rsidR="00DD7B2C" w:rsidRPr="00D50BF1" w:rsidRDefault="008D2AF1" w:rsidP="008D2AF1">
                <w:pPr>
                  <w:jc w:val="center"/>
                  <w:rPr>
                    <w:rFonts w:ascii="Calibri" w:hAnsi="Calibri"/>
                    <w:b/>
                    <w:noProof/>
                    <w:sz w:val="20"/>
                    <w:szCs w:val="20"/>
                    <w:u w:val="single"/>
                  </w:rPr>
                </w:pPr>
                <w:r>
                  <w:t xml:space="preserve"> </w:t>
                </w:r>
              </w:p>
            </w:tc>
          </w:sdtContent>
        </w:sdt>
        <w:sdt>
          <w:sdtPr>
            <w:rPr>
              <w:rFonts w:ascii="Calibri" w:hAnsi="Calibri"/>
              <w:b/>
              <w:noProof/>
              <w:sz w:val="20"/>
              <w:szCs w:val="20"/>
              <w:u w:val="single"/>
            </w:rPr>
            <w:id w:val="-1493639931"/>
            <w:placeholder>
              <w:docPart w:val="C8EB67D7EE9A47D8AE2F478B75E48D2E"/>
            </w:placeholder>
            <w:text/>
          </w:sdtPr>
          <w:sdtEndPr/>
          <w:sdtContent>
            <w:tc>
              <w:tcPr>
                <w:tcW w:w="1063" w:type="dxa"/>
                <w:vAlign w:val="center"/>
              </w:tcPr>
              <w:p w:rsidR="00DD7B2C" w:rsidRPr="00D50BF1" w:rsidRDefault="008D2AF1" w:rsidP="008D2AF1">
                <w:pPr>
                  <w:jc w:val="center"/>
                  <w:rPr>
                    <w:rFonts w:ascii="Calibri" w:hAnsi="Calibri"/>
                    <w:b/>
                    <w:noProof/>
                    <w:sz w:val="20"/>
                    <w:szCs w:val="20"/>
                    <w:u w:val="single"/>
                  </w:rPr>
                </w:pPr>
                <w:r>
                  <w:t xml:space="preserve"> </w:t>
                </w:r>
              </w:p>
            </w:tc>
          </w:sdtContent>
        </w:sdt>
        <w:sdt>
          <w:sdtPr>
            <w:rPr>
              <w:rFonts w:ascii="Calibri" w:hAnsi="Calibri"/>
              <w:b/>
              <w:noProof/>
              <w:sz w:val="20"/>
              <w:szCs w:val="20"/>
              <w:u w:val="single"/>
            </w:rPr>
            <w:id w:val="1664512331"/>
            <w:placeholder>
              <w:docPart w:val="D5A9EA604F194602B9FC06775D30F03E"/>
            </w:placeholder>
            <w:text/>
          </w:sdtPr>
          <w:sdtEndPr/>
          <w:sdtContent>
            <w:tc>
              <w:tcPr>
                <w:tcW w:w="1063" w:type="dxa"/>
                <w:vAlign w:val="center"/>
              </w:tcPr>
              <w:p w:rsidR="00DD7B2C" w:rsidRPr="00D50BF1" w:rsidRDefault="008D2AF1" w:rsidP="008D2AF1">
                <w:pPr>
                  <w:jc w:val="center"/>
                  <w:rPr>
                    <w:rFonts w:ascii="Calibri" w:hAnsi="Calibri"/>
                    <w:b/>
                    <w:noProof/>
                    <w:sz w:val="20"/>
                    <w:szCs w:val="20"/>
                    <w:u w:val="single"/>
                  </w:rPr>
                </w:pPr>
                <w:r>
                  <w:t xml:space="preserve"> </w:t>
                </w:r>
              </w:p>
            </w:tc>
          </w:sdtContent>
        </w:sdt>
        <w:sdt>
          <w:sdtPr>
            <w:rPr>
              <w:rFonts w:ascii="Calibri" w:hAnsi="Calibri"/>
              <w:b/>
              <w:noProof/>
              <w:sz w:val="20"/>
              <w:szCs w:val="20"/>
              <w:u w:val="single"/>
            </w:rPr>
            <w:id w:val="-202948084"/>
            <w:placeholder>
              <w:docPart w:val="09C142E3E2EE42B3BEE07F10974C3FF5"/>
            </w:placeholder>
            <w:text/>
          </w:sdtPr>
          <w:sdtEndPr/>
          <w:sdtContent>
            <w:tc>
              <w:tcPr>
                <w:tcW w:w="1063" w:type="dxa"/>
                <w:vAlign w:val="center"/>
              </w:tcPr>
              <w:p w:rsidR="00DD7B2C" w:rsidRPr="00D50BF1" w:rsidRDefault="008D2AF1" w:rsidP="008D2AF1">
                <w:pPr>
                  <w:jc w:val="center"/>
                  <w:rPr>
                    <w:rFonts w:ascii="Calibri" w:hAnsi="Calibri"/>
                    <w:b/>
                    <w:noProof/>
                    <w:sz w:val="20"/>
                    <w:szCs w:val="20"/>
                    <w:u w:val="single"/>
                  </w:rPr>
                </w:pPr>
                <w:r>
                  <w:t xml:space="preserve"> </w:t>
                </w:r>
              </w:p>
            </w:tc>
          </w:sdtContent>
        </w:sdt>
        <w:sdt>
          <w:sdtPr>
            <w:rPr>
              <w:rFonts w:ascii="Calibri" w:hAnsi="Calibri"/>
              <w:b/>
              <w:noProof/>
              <w:sz w:val="20"/>
              <w:szCs w:val="20"/>
              <w:u w:val="single"/>
            </w:rPr>
            <w:id w:val="-1633241504"/>
            <w:placeholder>
              <w:docPart w:val="E676AF8680DC423A96E007E1C5DDDC36"/>
            </w:placeholder>
            <w:text/>
          </w:sdtPr>
          <w:sdtEndPr/>
          <w:sdtContent>
            <w:tc>
              <w:tcPr>
                <w:tcW w:w="1063" w:type="dxa"/>
                <w:vAlign w:val="center"/>
              </w:tcPr>
              <w:p w:rsidR="00DD7B2C" w:rsidRPr="00D50BF1" w:rsidRDefault="008D2AF1" w:rsidP="008D2AF1">
                <w:pPr>
                  <w:jc w:val="center"/>
                  <w:rPr>
                    <w:rFonts w:ascii="Calibri" w:hAnsi="Calibri"/>
                    <w:b/>
                    <w:noProof/>
                    <w:sz w:val="20"/>
                    <w:szCs w:val="20"/>
                    <w:u w:val="single"/>
                  </w:rPr>
                </w:pPr>
                <w:r>
                  <w:t xml:space="preserve"> </w:t>
                </w:r>
              </w:p>
            </w:tc>
          </w:sdtContent>
        </w:sdt>
        <w:sdt>
          <w:sdtPr>
            <w:rPr>
              <w:rFonts w:ascii="Calibri" w:hAnsi="Calibri"/>
              <w:b/>
              <w:noProof/>
              <w:sz w:val="20"/>
              <w:szCs w:val="20"/>
              <w:u w:val="single"/>
            </w:rPr>
            <w:id w:val="-1768303046"/>
            <w:placeholder>
              <w:docPart w:val="EA9C6ED4355B4C90A24F2AAA86D1110F"/>
            </w:placeholder>
            <w:text/>
          </w:sdtPr>
          <w:sdtEndPr/>
          <w:sdtContent>
            <w:tc>
              <w:tcPr>
                <w:tcW w:w="1063" w:type="dxa"/>
                <w:vAlign w:val="center"/>
              </w:tcPr>
              <w:p w:rsidR="00DD7B2C" w:rsidRPr="00D50BF1" w:rsidRDefault="008D2AF1" w:rsidP="008D2AF1">
                <w:pPr>
                  <w:jc w:val="center"/>
                  <w:rPr>
                    <w:rFonts w:ascii="Calibri" w:hAnsi="Calibri"/>
                    <w:b/>
                    <w:noProof/>
                    <w:sz w:val="20"/>
                    <w:szCs w:val="20"/>
                    <w:u w:val="single"/>
                  </w:rPr>
                </w:pPr>
                <w:r>
                  <w:t xml:space="preserve"> </w:t>
                </w:r>
              </w:p>
            </w:tc>
          </w:sdtContent>
        </w:sdt>
        <w:sdt>
          <w:sdtPr>
            <w:rPr>
              <w:rFonts w:ascii="Calibri" w:hAnsi="Calibri"/>
              <w:b/>
              <w:noProof/>
              <w:sz w:val="20"/>
              <w:szCs w:val="20"/>
              <w:u w:val="single"/>
            </w:rPr>
            <w:id w:val="1311285652"/>
            <w:placeholder>
              <w:docPart w:val="6822905167CF442EB190C49EC0413D60"/>
            </w:placeholder>
            <w:text/>
          </w:sdtPr>
          <w:sdtEndPr/>
          <w:sdtContent>
            <w:tc>
              <w:tcPr>
                <w:tcW w:w="1063" w:type="dxa"/>
                <w:vAlign w:val="center"/>
              </w:tcPr>
              <w:p w:rsidR="00DD7B2C" w:rsidRPr="00D50BF1" w:rsidRDefault="008D2AF1" w:rsidP="008D2AF1">
                <w:pPr>
                  <w:jc w:val="center"/>
                  <w:rPr>
                    <w:rFonts w:ascii="Calibri" w:hAnsi="Calibri"/>
                    <w:b/>
                    <w:noProof/>
                    <w:sz w:val="20"/>
                    <w:szCs w:val="20"/>
                    <w:u w:val="single"/>
                  </w:rPr>
                </w:pPr>
                <w:r>
                  <w:t xml:space="preserve"> </w:t>
                </w:r>
              </w:p>
            </w:tc>
          </w:sdtContent>
        </w:sdt>
        <w:sdt>
          <w:sdtPr>
            <w:rPr>
              <w:rFonts w:ascii="Calibri" w:hAnsi="Calibri"/>
              <w:b/>
              <w:noProof/>
              <w:sz w:val="20"/>
              <w:szCs w:val="20"/>
              <w:u w:val="single"/>
            </w:rPr>
            <w:id w:val="-191924197"/>
            <w:placeholder>
              <w:docPart w:val="1C94294C35A0447EA6A8258C6E7CAC41"/>
            </w:placeholder>
            <w:text/>
          </w:sdtPr>
          <w:sdtEndPr/>
          <w:sdtContent>
            <w:tc>
              <w:tcPr>
                <w:tcW w:w="1064" w:type="dxa"/>
                <w:vAlign w:val="center"/>
              </w:tcPr>
              <w:p w:rsidR="00DD7B2C" w:rsidRPr="00D50BF1" w:rsidRDefault="008D2AF1" w:rsidP="008D2AF1">
                <w:pPr>
                  <w:jc w:val="center"/>
                  <w:rPr>
                    <w:rFonts w:ascii="Calibri" w:hAnsi="Calibri"/>
                    <w:b/>
                    <w:noProof/>
                    <w:sz w:val="20"/>
                    <w:szCs w:val="20"/>
                    <w:u w:val="single"/>
                  </w:rPr>
                </w:pPr>
                <w:r>
                  <w:t xml:space="preserve"> </w:t>
                </w:r>
              </w:p>
            </w:tc>
          </w:sdtContent>
        </w:sdt>
      </w:tr>
    </w:tbl>
    <w:p w:rsidR="00A7392C" w:rsidRPr="00D50BF1" w:rsidRDefault="00A7392C" w:rsidP="009C3EAF">
      <w:pPr>
        <w:spacing w:before="120" w:after="120"/>
        <w:ind w:left="-709"/>
        <w:rPr>
          <w:rFonts w:ascii="Calibri" w:hAnsi="Calibri"/>
          <w:b/>
          <w:noProof/>
          <w:sz w:val="20"/>
          <w:szCs w:val="20"/>
          <w:u w:val="single"/>
        </w:rPr>
      </w:pPr>
      <w:r w:rsidRPr="00D50BF1">
        <w:rPr>
          <w:rFonts w:ascii="Calibri" w:hAnsi="Calibri"/>
          <w:b/>
          <w:noProof/>
          <w:sz w:val="20"/>
          <w:szCs w:val="20"/>
          <w:u w:val="single"/>
        </w:rPr>
        <w:t>Instruction to Bank/Building Society</w:t>
      </w:r>
    </w:p>
    <w:tbl>
      <w:tblPr>
        <w:tblStyle w:val="TableGrid"/>
        <w:tblW w:w="10348" w:type="dxa"/>
        <w:tblInd w:w="-601" w:type="dxa"/>
        <w:tblLook w:val="04A0" w:firstRow="1" w:lastRow="0" w:firstColumn="1" w:lastColumn="0" w:noHBand="0" w:noVBand="1"/>
      </w:tblPr>
      <w:tblGrid>
        <w:gridCol w:w="1843"/>
        <w:gridCol w:w="3402"/>
        <w:gridCol w:w="1276"/>
        <w:gridCol w:w="3827"/>
      </w:tblGrid>
      <w:tr w:rsidR="00A7392C" w:rsidRPr="00D50BF1" w:rsidTr="00370F94">
        <w:trPr>
          <w:trHeight w:val="379"/>
        </w:trPr>
        <w:tc>
          <w:tcPr>
            <w:tcW w:w="1843" w:type="dxa"/>
            <w:vAlign w:val="center"/>
          </w:tcPr>
          <w:p w:rsidR="00A7392C" w:rsidRPr="00D50BF1" w:rsidRDefault="00A7392C" w:rsidP="00A7392C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D50BF1">
              <w:rPr>
                <w:rFonts w:ascii="Calibri" w:hAnsi="Calibri"/>
                <w:noProof/>
                <w:sz w:val="20"/>
                <w:szCs w:val="20"/>
              </w:rPr>
              <w:t>Bank name</w:t>
            </w:r>
          </w:p>
        </w:tc>
        <w:sdt>
          <w:sdtPr>
            <w:rPr>
              <w:rFonts w:ascii="Calibri" w:hAnsi="Calibri"/>
              <w:noProof/>
              <w:sz w:val="20"/>
              <w:szCs w:val="20"/>
            </w:rPr>
            <w:id w:val="1741599267"/>
            <w:placeholder>
              <w:docPart w:val="73ECB4674E884ECC933E5F50CE8E1BF9"/>
            </w:placeholder>
            <w:text/>
          </w:sdtPr>
          <w:sdtEndPr/>
          <w:sdtContent>
            <w:tc>
              <w:tcPr>
                <w:tcW w:w="8505" w:type="dxa"/>
                <w:gridSpan w:val="3"/>
                <w:vAlign w:val="center"/>
              </w:tcPr>
              <w:p w:rsidR="00A7392C" w:rsidRPr="00D50BF1" w:rsidRDefault="008D2AF1" w:rsidP="008D2AF1">
                <w:pPr>
                  <w:rPr>
                    <w:rFonts w:ascii="Calibri" w:hAnsi="Calibri"/>
                    <w:noProof/>
                    <w:sz w:val="20"/>
                    <w:szCs w:val="20"/>
                  </w:rPr>
                </w:pPr>
                <w:r>
                  <w:t xml:space="preserve"> </w:t>
                </w:r>
              </w:p>
            </w:tc>
          </w:sdtContent>
        </w:sdt>
      </w:tr>
      <w:tr w:rsidR="00A7392C" w:rsidRPr="00D50BF1" w:rsidTr="00370F94">
        <w:trPr>
          <w:trHeight w:val="379"/>
        </w:trPr>
        <w:tc>
          <w:tcPr>
            <w:tcW w:w="1843" w:type="dxa"/>
            <w:vAlign w:val="center"/>
          </w:tcPr>
          <w:p w:rsidR="00A7392C" w:rsidRPr="00D50BF1" w:rsidRDefault="00A7392C" w:rsidP="00A7392C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D50BF1">
              <w:rPr>
                <w:rFonts w:ascii="Calibri" w:hAnsi="Calibri"/>
                <w:noProof/>
                <w:sz w:val="20"/>
                <w:szCs w:val="20"/>
              </w:rPr>
              <w:t>Bank address line 1</w:t>
            </w:r>
          </w:p>
        </w:tc>
        <w:sdt>
          <w:sdtPr>
            <w:rPr>
              <w:rFonts w:ascii="Calibri" w:hAnsi="Calibri"/>
              <w:noProof/>
              <w:sz w:val="20"/>
              <w:szCs w:val="20"/>
            </w:rPr>
            <w:id w:val="1015117951"/>
            <w:placeholder>
              <w:docPart w:val="1935EB1DFE5A4EC6975826C324DB5B3F"/>
            </w:placeholder>
            <w:text/>
          </w:sdtPr>
          <w:sdtEndPr/>
          <w:sdtContent>
            <w:tc>
              <w:tcPr>
                <w:tcW w:w="8505" w:type="dxa"/>
                <w:gridSpan w:val="3"/>
                <w:vAlign w:val="center"/>
              </w:tcPr>
              <w:p w:rsidR="00A7392C" w:rsidRPr="00D50BF1" w:rsidRDefault="008D2AF1" w:rsidP="008D2AF1">
                <w:pPr>
                  <w:rPr>
                    <w:rFonts w:ascii="Calibri" w:hAnsi="Calibri"/>
                    <w:noProof/>
                    <w:sz w:val="20"/>
                    <w:szCs w:val="20"/>
                  </w:rPr>
                </w:pPr>
                <w:r>
                  <w:t xml:space="preserve"> </w:t>
                </w:r>
              </w:p>
            </w:tc>
          </w:sdtContent>
        </w:sdt>
      </w:tr>
      <w:tr w:rsidR="00A7392C" w:rsidRPr="00D50BF1" w:rsidTr="00370F94">
        <w:trPr>
          <w:trHeight w:val="379"/>
        </w:trPr>
        <w:tc>
          <w:tcPr>
            <w:tcW w:w="1843" w:type="dxa"/>
            <w:vAlign w:val="center"/>
          </w:tcPr>
          <w:p w:rsidR="00A7392C" w:rsidRPr="00D50BF1" w:rsidRDefault="00A7392C" w:rsidP="00A7392C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D50BF1">
              <w:rPr>
                <w:rFonts w:ascii="Calibri" w:hAnsi="Calibri"/>
                <w:noProof/>
                <w:sz w:val="20"/>
                <w:szCs w:val="20"/>
              </w:rPr>
              <w:t>Bank address line 2</w:t>
            </w:r>
          </w:p>
        </w:tc>
        <w:sdt>
          <w:sdtPr>
            <w:rPr>
              <w:rFonts w:ascii="Calibri" w:hAnsi="Calibri"/>
              <w:noProof/>
              <w:sz w:val="20"/>
              <w:szCs w:val="20"/>
            </w:rPr>
            <w:id w:val="-897739522"/>
            <w:placeholder>
              <w:docPart w:val="1CFEDD703F9146AAA705FA2DAED4D7FC"/>
            </w:placeholder>
            <w:text/>
          </w:sdtPr>
          <w:sdtEndPr/>
          <w:sdtContent>
            <w:tc>
              <w:tcPr>
                <w:tcW w:w="8505" w:type="dxa"/>
                <w:gridSpan w:val="3"/>
                <w:vAlign w:val="center"/>
              </w:tcPr>
              <w:p w:rsidR="00A7392C" w:rsidRPr="00D50BF1" w:rsidRDefault="008D2AF1" w:rsidP="008D2AF1">
                <w:pPr>
                  <w:rPr>
                    <w:rFonts w:ascii="Calibri" w:hAnsi="Calibri"/>
                    <w:noProof/>
                    <w:sz w:val="20"/>
                    <w:szCs w:val="20"/>
                  </w:rPr>
                </w:pPr>
                <w:r>
                  <w:t xml:space="preserve"> </w:t>
                </w:r>
              </w:p>
            </w:tc>
          </w:sdtContent>
        </w:sdt>
      </w:tr>
      <w:tr w:rsidR="00D50BF1" w:rsidRPr="00D50BF1" w:rsidTr="00370F94">
        <w:trPr>
          <w:trHeight w:val="379"/>
        </w:trPr>
        <w:tc>
          <w:tcPr>
            <w:tcW w:w="1843" w:type="dxa"/>
            <w:vAlign w:val="center"/>
          </w:tcPr>
          <w:p w:rsidR="00A7392C" w:rsidRPr="00D50BF1" w:rsidRDefault="00A7392C" w:rsidP="00DB2C7B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D50BF1">
              <w:rPr>
                <w:rFonts w:ascii="Calibri" w:hAnsi="Calibri"/>
                <w:noProof/>
                <w:sz w:val="20"/>
                <w:szCs w:val="20"/>
              </w:rPr>
              <w:t>Town</w:t>
            </w:r>
          </w:p>
        </w:tc>
        <w:sdt>
          <w:sdtPr>
            <w:rPr>
              <w:rFonts w:ascii="Calibri" w:hAnsi="Calibri"/>
              <w:noProof/>
              <w:sz w:val="20"/>
              <w:szCs w:val="20"/>
            </w:rPr>
            <w:id w:val="41182990"/>
            <w:placeholder>
              <w:docPart w:val="B8B6674CB79B4CE183A588838D0A0502"/>
            </w:placeholder>
            <w:text/>
          </w:sdtPr>
          <w:sdtEndPr/>
          <w:sdtContent>
            <w:tc>
              <w:tcPr>
                <w:tcW w:w="3402" w:type="dxa"/>
                <w:vAlign w:val="center"/>
              </w:tcPr>
              <w:p w:rsidR="00A7392C" w:rsidRPr="00D50BF1" w:rsidRDefault="008D2AF1" w:rsidP="008D2AF1">
                <w:pPr>
                  <w:rPr>
                    <w:rFonts w:ascii="Calibri" w:hAnsi="Calibri"/>
                    <w:noProof/>
                    <w:sz w:val="20"/>
                    <w:szCs w:val="20"/>
                  </w:rPr>
                </w:pPr>
                <w:r>
                  <w:t xml:space="preserve"> </w:t>
                </w:r>
              </w:p>
            </w:tc>
          </w:sdtContent>
        </w:sdt>
        <w:tc>
          <w:tcPr>
            <w:tcW w:w="1276" w:type="dxa"/>
            <w:vAlign w:val="center"/>
          </w:tcPr>
          <w:p w:rsidR="00A7392C" w:rsidRPr="00D50BF1" w:rsidRDefault="00A7392C" w:rsidP="00DB2C7B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D50BF1">
              <w:rPr>
                <w:rFonts w:ascii="Calibri" w:hAnsi="Calibri"/>
                <w:noProof/>
                <w:sz w:val="20"/>
                <w:szCs w:val="20"/>
              </w:rPr>
              <w:t>Postcode</w:t>
            </w:r>
          </w:p>
        </w:tc>
        <w:sdt>
          <w:sdtPr>
            <w:rPr>
              <w:rFonts w:ascii="Calibri" w:hAnsi="Calibri"/>
              <w:noProof/>
              <w:sz w:val="20"/>
              <w:szCs w:val="20"/>
            </w:rPr>
            <w:id w:val="-367983054"/>
            <w:placeholder>
              <w:docPart w:val="3F4DBD4BEDDD413D9A22CAE589738434"/>
            </w:placeholder>
            <w:text/>
          </w:sdtPr>
          <w:sdtEndPr/>
          <w:sdtContent>
            <w:tc>
              <w:tcPr>
                <w:tcW w:w="3827" w:type="dxa"/>
                <w:vAlign w:val="center"/>
              </w:tcPr>
              <w:p w:rsidR="00A7392C" w:rsidRPr="00D50BF1" w:rsidRDefault="008D2AF1" w:rsidP="008D2AF1">
                <w:pPr>
                  <w:rPr>
                    <w:rFonts w:ascii="Calibri" w:hAnsi="Calibri"/>
                    <w:noProof/>
                    <w:sz w:val="20"/>
                    <w:szCs w:val="20"/>
                  </w:rPr>
                </w:pPr>
                <w:r>
                  <w:t xml:space="preserve"> </w:t>
                </w:r>
              </w:p>
            </w:tc>
          </w:sdtContent>
        </w:sdt>
      </w:tr>
    </w:tbl>
    <w:p w:rsidR="00F42E6C" w:rsidRDefault="00F42E6C" w:rsidP="009C3EAF">
      <w:pPr>
        <w:spacing w:before="120" w:after="120"/>
        <w:ind w:left="-709"/>
        <w:rPr>
          <w:rFonts w:ascii="Calibri" w:hAnsi="Calibri"/>
          <w:b/>
          <w:noProof/>
          <w:sz w:val="20"/>
          <w:szCs w:val="20"/>
          <w:u w:val="single"/>
        </w:rPr>
      </w:pPr>
      <w:r>
        <w:rPr>
          <w:rFonts w:ascii="Calibri" w:hAnsi="Calibri"/>
          <w:b/>
          <w:noProof/>
          <w:sz w:val="20"/>
          <w:szCs w:val="20"/>
          <w:u w:val="single"/>
        </w:rPr>
        <w:t>Please pay Cambridge Fans United the amount below until further notice</w:t>
      </w:r>
    </w:p>
    <w:tbl>
      <w:tblPr>
        <w:tblStyle w:val="TableGrid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843"/>
        <w:gridCol w:w="1063"/>
        <w:gridCol w:w="1063"/>
        <w:gridCol w:w="1063"/>
        <w:gridCol w:w="1063"/>
        <w:gridCol w:w="1063"/>
        <w:gridCol w:w="1063"/>
        <w:gridCol w:w="1063"/>
        <w:gridCol w:w="1064"/>
      </w:tblGrid>
      <w:tr w:rsidR="00F42E6C" w:rsidRPr="00D50BF1" w:rsidTr="00DB2C7B">
        <w:tc>
          <w:tcPr>
            <w:tcW w:w="1843" w:type="dxa"/>
            <w:vAlign w:val="center"/>
          </w:tcPr>
          <w:p w:rsidR="00F42E6C" w:rsidRPr="00D50BF1" w:rsidRDefault="00F42E6C" w:rsidP="00DB2C7B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D50BF1">
              <w:rPr>
                <w:rFonts w:ascii="Calibri" w:hAnsi="Calibri"/>
                <w:noProof/>
                <w:sz w:val="20"/>
                <w:szCs w:val="20"/>
              </w:rPr>
              <w:t>Sort code</w:t>
            </w:r>
          </w:p>
        </w:tc>
        <w:tc>
          <w:tcPr>
            <w:tcW w:w="1063" w:type="dxa"/>
            <w:vAlign w:val="center"/>
          </w:tcPr>
          <w:p w:rsidR="00F42E6C" w:rsidRPr="00F42E6C" w:rsidRDefault="00F42E6C" w:rsidP="00DB2C7B">
            <w:pPr>
              <w:jc w:val="center"/>
              <w:rPr>
                <w:rFonts w:ascii="Calibri" w:hAnsi="Calibri"/>
                <w:noProof/>
                <w:sz w:val="20"/>
                <w:szCs w:val="20"/>
              </w:rPr>
            </w:pPr>
            <w:r w:rsidRPr="00F42E6C">
              <w:rPr>
                <w:rFonts w:ascii="Calibri" w:hAnsi="Calibri"/>
                <w:noProof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F42E6C" w:rsidRPr="00F42E6C" w:rsidRDefault="00F42E6C" w:rsidP="00DB2C7B">
            <w:pPr>
              <w:jc w:val="center"/>
              <w:rPr>
                <w:rFonts w:ascii="Calibri" w:hAnsi="Calibri"/>
                <w:noProof/>
                <w:sz w:val="20"/>
                <w:szCs w:val="20"/>
              </w:rPr>
            </w:pPr>
            <w:r w:rsidRPr="00F42E6C">
              <w:rPr>
                <w:rFonts w:ascii="Calibri" w:hAnsi="Calibri"/>
                <w:noProof/>
                <w:sz w:val="20"/>
                <w:szCs w:val="20"/>
              </w:rPr>
              <w:t>8</w:t>
            </w:r>
          </w:p>
        </w:tc>
        <w:tc>
          <w:tcPr>
            <w:tcW w:w="1063" w:type="dxa"/>
            <w:shd w:val="clear" w:color="auto" w:fill="D9D9D9" w:themeFill="background1" w:themeFillShade="D9"/>
            <w:vAlign w:val="center"/>
          </w:tcPr>
          <w:p w:rsidR="00F42E6C" w:rsidRPr="00F42E6C" w:rsidRDefault="00F42E6C" w:rsidP="00DB2C7B">
            <w:pPr>
              <w:jc w:val="center"/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F42E6C" w:rsidRPr="00F42E6C" w:rsidRDefault="00F42E6C" w:rsidP="00DB2C7B">
            <w:pPr>
              <w:jc w:val="center"/>
              <w:rPr>
                <w:rFonts w:ascii="Calibri" w:hAnsi="Calibri"/>
                <w:noProof/>
                <w:sz w:val="20"/>
                <w:szCs w:val="20"/>
              </w:rPr>
            </w:pPr>
            <w:r w:rsidRPr="00F42E6C">
              <w:rPr>
                <w:rFonts w:ascii="Calibri" w:hAnsi="Calibri"/>
                <w:noProof/>
                <w:sz w:val="20"/>
                <w:szCs w:val="20"/>
              </w:rPr>
              <w:t>9</w:t>
            </w:r>
          </w:p>
        </w:tc>
        <w:tc>
          <w:tcPr>
            <w:tcW w:w="1063" w:type="dxa"/>
            <w:vAlign w:val="center"/>
          </w:tcPr>
          <w:p w:rsidR="00F42E6C" w:rsidRPr="00F42E6C" w:rsidRDefault="00F42E6C" w:rsidP="00DB2C7B">
            <w:pPr>
              <w:jc w:val="center"/>
              <w:rPr>
                <w:rFonts w:ascii="Calibri" w:hAnsi="Calibri"/>
                <w:noProof/>
                <w:sz w:val="20"/>
                <w:szCs w:val="20"/>
              </w:rPr>
            </w:pPr>
            <w:r w:rsidRPr="00F42E6C">
              <w:rPr>
                <w:rFonts w:ascii="Calibri" w:hAnsi="Calibri"/>
                <w:noProof/>
                <w:sz w:val="20"/>
                <w:szCs w:val="20"/>
              </w:rPr>
              <w:t>2</w:t>
            </w:r>
          </w:p>
        </w:tc>
        <w:tc>
          <w:tcPr>
            <w:tcW w:w="1063" w:type="dxa"/>
            <w:shd w:val="clear" w:color="auto" w:fill="D9D9D9" w:themeFill="background1" w:themeFillShade="D9"/>
            <w:vAlign w:val="center"/>
          </w:tcPr>
          <w:p w:rsidR="00F42E6C" w:rsidRPr="00F42E6C" w:rsidRDefault="00F42E6C" w:rsidP="00DB2C7B">
            <w:pPr>
              <w:jc w:val="center"/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F42E6C" w:rsidRPr="00F42E6C" w:rsidRDefault="00F42E6C" w:rsidP="00DB2C7B">
            <w:pPr>
              <w:jc w:val="center"/>
              <w:rPr>
                <w:rFonts w:ascii="Calibri" w:hAnsi="Calibri"/>
                <w:noProof/>
                <w:sz w:val="20"/>
                <w:szCs w:val="20"/>
              </w:rPr>
            </w:pPr>
            <w:r w:rsidRPr="00F42E6C">
              <w:rPr>
                <w:rFonts w:ascii="Calibri" w:hAnsi="Calibri"/>
                <w:noProof/>
                <w:sz w:val="20"/>
                <w:szCs w:val="20"/>
              </w:rPr>
              <w:t>9</w:t>
            </w:r>
          </w:p>
        </w:tc>
        <w:tc>
          <w:tcPr>
            <w:tcW w:w="1064" w:type="dxa"/>
            <w:vAlign w:val="center"/>
          </w:tcPr>
          <w:p w:rsidR="00F42E6C" w:rsidRPr="00F42E6C" w:rsidRDefault="00F42E6C" w:rsidP="00DB2C7B">
            <w:pPr>
              <w:jc w:val="center"/>
              <w:rPr>
                <w:rFonts w:ascii="Calibri" w:hAnsi="Calibri"/>
                <w:noProof/>
                <w:sz w:val="20"/>
                <w:szCs w:val="20"/>
              </w:rPr>
            </w:pPr>
            <w:r w:rsidRPr="00F42E6C">
              <w:rPr>
                <w:rFonts w:ascii="Calibri" w:hAnsi="Calibri"/>
                <w:noProof/>
                <w:sz w:val="20"/>
                <w:szCs w:val="20"/>
              </w:rPr>
              <w:t>9</w:t>
            </w:r>
          </w:p>
        </w:tc>
      </w:tr>
      <w:tr w:rsidR="00F42E6C" w:rsidRPr="00D50BF1" w:rsidTr="00DB2C7B">
        <w:tc>
          <w:tcPr>
            <w:tcW w:w="1843" w:type="dxa"/>
            <w:vAlign w:val="center"/>
          </w:tcPr>
          <w:p w:rsidR="00F42E6C" w:rsidRPr="00D50BF1" w:rsidRDefault="00F42E6C" w:rsidP="00DB2C7B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D50BF1">
              <w:rPr>
                <w:rFonts w:ascii="Calibri" w:hAnsi="Calibri"/>
                <w:noProof/>
                <w:sz w:val="20"/>
                <w:szCs w:val="20"/>
              </w:rPr>
              <w:t>Account number</w:t>
            </w:r>
          </w:p>
        </w:tc>
        <w:tc>
          <w:tcPr>
            <w:tcW w:w="1063" w:type="dxa"/>
            <w:vAlign w:val="center"/>
          </w:tcPr>
          <w:p w:rsidR="00F42E6C" w:rsidRPr="00F42E6C" w:rsidRDefault="00F42E6C" w:rsidP="00DB2C7B">
            <w:pPr>
              <w:jc w:val="center"/>
              <w:rPr>
                <w:rFonts w:ascii="Calibri" w:hAnsi="Calibri"/>
                <w:noProof/>
                <w:sz w:val="20"/>
                <w:szCs w:val="20"/>
              </w:rPr>
            </w:pPr>
            <w:r w:rsidRPr="00F42E6C">
              <w:rPr>
                <w:rFonts w:ascii="Calibri" w:hAnsi="Calibri"/>
                <w:noProof/>
                <w:sz w:val="20"/>
                <w:szCs w:val="20"/>
              </w:rPr>
              <w:t>6</w:t>
            </w:r>
          </w:p>
        </w:tc>
        <w:tc>
          <w:tcPr>
            <w:tcW w:w="1063" w:type="dxa"/>
            <w:vAlign w:val="center"/>
          </w:tcPr>
          <w:p w:rsidR="00F42E6C" w:rsidRPr="00F42E6C" w:rsidRDefault="00F42E6C" w:rsidP="00DB2C7B">
            <w:pPr>
              <w:jc w:val="center"/>
              <w:rPr>
                <w:rFonts w:ascii="Calibri" w:hAnsi="Calibri"/>
                <w:noProof/>
                <w:sz w:val="20"/>
                <w:szCs w:val="20"/>
              </w:rPr>
            </w:pPr>
            <w:r w:rsidRPr="00F42E6C">
              <w:rPr>
                <w:rFonts w:ascii="Calibri" w:hAnsi="Calibri"/>
                <w:noProof/>
                <w:sz w:val="20"/>
                <w:szCs w:val="20"/>
              </w:rPr>
              <w:t>5</w:t>
            </w:r>
          </w:p>
        </w:tc>
        <w:tc>
          <w:tcPr>
            <w:tcW w:w="1063" w:type="dxa"/>
            <w:vAlign w:val="center"/>
          </w:tcPr>
          <w:p w:rsidR="00F42E6C" w:rsidRPr="00F42E6C" w:rsidRDefault="00F42E6C" w:rsidP="00DB2C7B">
            <w:pPr>
              <w:jc w:val="center"/>
              <w:rPr>
                <w:rFonts w:ascii="Calibri" w:hAnsi="Calibri"/>
                <w:noProof/>
                <w:sz w:val="20"/>
                <w:szCs w:val="20"/>
              </w:rPr>
            </w:pPr>
            <w:r w:rsidRPr="00F42E6C">
              <w:rPr>
                <w:rFonts w:ascii="Calibri" w:hAnsi="Calibri"/>
                <w:noProof/>
                <w:sz w:val="20"/>
                <w:szCs w:val="20"/>
              </w:rPr>
              <w:t>5</w:t>
            </w:r>
          </w:p>
        </w:tc>
        <w:tc>
          <w:tcPr>
            <w:tcW w:w="1063" w:type="dxa"/>
            <w:vAlign w:val="center"/>
          </w:tcPr>
          <w:p w:rsidR="00F42E6C" w:rsidRPr="00F42E6C" w:rsidRDefault="00F42E6C" w:rsidP="00DB2C7B">
            <w:pPr>
              <w:jc w:val="center"/>
              <w:rPr>
                <w:rFonts w:ascii="Calibri" w:hAnsi="Calibri"/>
                <w:noProof/>
                <w:sz w:val="20"/>
                <w:szCs w:val="20"/>
              </w:rPr>
            </w:pPr>
            <w:r w:rsidRPr="00F42E6C">
              <w:rPr>
                <w:rFonts w:ascii="Calibri" w:hAnsi="Calibri"/>
                <w:noProof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F42E6C" w:rsidRPr="00F42E6C" w:rsidRDefault="00F42E6C" w:rsidP="00DB2C7B">
            <w:pPr>
              <w:jc w:val="center"/>
              <w:rPr>
                <w:rFonts w:ascii="Calibri" w:hAnsi="Calibri"/>
                <w:noProof/>
                <w:sz w:val="20"/>
                <w:szCs w:val="20"/>
              </w:rPr>
            </w:pPr>
            <w:r w:rsidRPr="00F42E6C">
              <w:rPr>
                <w:rFonts w:ascii="Calibri" w:hAnsi="Calibri"/>
                <w:noProof/>
                <w:sz w:val="20"/>
                <w:szCs w:val="20"/>
              </w:rPr>
              <w:t>4</w:t>
            </w:r>
          </w:p>
        </w:tc>
        <w:tc>
          <w:tcPr>
            <w:tcW w:w="1063" w:type="dxa"/>
            <w:vAlign w:val="center"/>
          </w:tcPr>
          <w:p w:rsidR="00F42E6C" w:rsidRPr="00F42E6C" w:rsidRDefault="00F42E6C" w:rsidP="00DB2C7B">
            <w:pPr>
              <w:jc w:val="center"/>
              <w:rPr>
                <w:rFonts w:ascii="Calibri" w:hAnsi="Calibri"/>
                <w:noProof/>
                <w:sz w:val="20"/>
                <w:szCs w:val="20"/>
              </w:rPr>
            </w:pPr>
            <w:r w:rsidRPr="00F42E6C">
              <w:rPr>
                <w:rFonts w:ascii="Calibri" w:hAnsi="Calibri"/>
                <w:noProof/>
                <w:sz w:val="20"/>
                <w:szCs w:val="20"/>
              </w:rPr>
              <w:t>3</w:t>
            </w:r>
          </w:p>
        </w:tc>
        <w:tc>
          <w:tcPr>
            <w:tcW w:w="1063" w:type="dxa"/>
            <w:vAlign w:val="center"/>
          </w:tcPr>
          <w:p w:rsidR="00F42E6C" w:rsidRPr="00F42E6C" w:rsidRDefault="00F42E6C" w:rsidP="00DB2C7B">
            <w:pPr>
              <w:jc w:val="center"/>
              <w:rPr>
                <w:rFonts w:ascii="Calibri" w:hAnsi="Calibri"/>
                <w:noProof/>
                <w:sz w:val="20"/>
                <w:szCs w:val="20"/>
              </w:rPr>
            </w:pPr>
            <w:r w:rsidRPr="00F42E6C">
              <w:rPr>
                <w:rFonts w:ascii="Calibri" w:hAnsi="Calibri"/>
                <w:noProof/>
                <w:sz w:val="20"/>
                <w:szCs w:val="20"/>
              </w:rPr>
              <w:t>2</w:t>
            </w:r>
          </w:p>
        </w:tc>
        <w:tc>
          <w:tcPr>
            <w:tcW w:w="1064" w:type="dxa"/>
            <w:vAlign w:val="center"/>
          </w:tcPr>
          <w:p w:rsidR="00F42E6C" w:rsidRPr="00F42E6C" w:rsidRDefault="00F42E6C" w:rsidP="00DB2C7B">
            <w:pPr>
              <w:jc w:val="center"/>
              <w:rPr>
                <w:rFonts w:ascii="Calibri" w:hAnsi="Calibri"/>
                <w:noProof/>
                <w:sz w:val="20"/>
                <w:szCs w:val="20"/>
              </w:rPr>
            </w:pPr>
            <w:r w:rsidRPr="00F42E6C">
              <w:rPr>
                <w:rFonts w:ascii="Calibri" w:hAnsi="Calibri"/>
                <w:noProof/>
                <w:sz w:val="20"/>
                <w:szCs w:val="20"/>
              </w:rPr>
              <w:t>1</w:t>
            </w:r>
          </w:p>
        </w:tc>
      </w:tr>
      <w:tr w:rsidR="00F42E6C" w:rsidRPr="00D50BF1" w:rsidTr="00DB2C7B">
        <w:tc>
          <w:tcPr>
            <w:tcW w:w="1843" w:type="dxa"/>
            <w:vAlign w:val="center"/>
          </w:tcPr>
          <w:p w:rsidR="00F42E6C" w:rsidRPr="00D50BF1" w:rsidRDefault="00F42E6C" w:rsidP="00DB2C7B">
            <w:pPr>
              <w:rPr>
                <w:rFonts w:ascii="Calibri" w:hAnsi="Calibri"/>
                <w:noProof/>
                <w:sz w:val="20"/>
                <w:szCs w:val="20"/>
              </w:rPr>
            </w:pPr>
            <w:r>
              <w:rPr>
                <w:rFonts w:ascii="Calibri" w:hAnsi="Calibri"/>
                <w:noProof/>
                <w:sz w:val="20"/>
                <w:szCs w:val="20"/>
              </w:rPr>
              <w:t>Reference</w:t>
            </w:r>
          </w:p>
        </w:tc>
        <w:tc>
          <w:tcPr>
            <w:tcW w:w="1063" w:type="dxa"/>
            <w:vAlign w:val="center"/>
          </w:tcPr>
          <w:p w:rsidR="00F42E6C" w:rsidRPr="00F42E6C" w:rsidRDefault="00F42E6C" w:rsidP="00DB2C7B">
            <w:pPr>
              <w:jc w:val="center"/>
              <w:rPr>
                <w:rFonts w:ascii="Calibri" w:hAnsi="Calibri"/>
                <w:noProof/>
                <w:sz w:val="20"/>
                <w:szCs w:val="20"/>
              </w:rPr>
            </w:pPr>
            <w:r w:rsidRPr="00F42E6C">
              <w:rPr>
                <w:rFonts w:ascii="Calibri" w:hAnsi="Calibri"/>
                <w:noProof/>
                <w:sz w:val="20"/>
                <w:szCs w:val="20"/>
              </w:rPr>
              <w:t>P</w:t>
            </w:r>
          </w:p>
        </w:tc>
        <w:tc>
          <w:tcPr>
            <w:tcW w:w="1063" w:type="dxa"/>
            <w:vAlign w:val="center"/>
          </w:tcPr>
          <w:p w:rsidR="00F42E6C" w:rsidRPr="00F42E6C" w:rsidRDefault="00F42E6C" w:rsidP="00DB2C7B">
            <w:pPr>
              <w:jc w:val="center"/>
              <w:rPr>
                <w:rFonts w:ascii="Calibri" w:hAnsi="Calibri"/>
                <w:noProof/>
                <w:sz w:val="20"/>
                <w:szCs w:val="20"/>
              </w:rPr>
            </w:pPr>
            <w:r w:rsidRPr="00F42E6C">
              <w:rPr>
                <w:rFonts w:ascii="Calibri" w:hAnsi="Calibri"/>
                <w:noProof/>
                <w:sz w:val="20"/>
                <w:szCs w:val="20"/>
              </w:rPr>
              <w:t>2</w:t>
            </w:r>
          </w:p>
        </w:tc>
        <w:tc>
          <w:tcPr>
            <w:tcW w:w="1063" w:type="dxa"/>
            <w:vAlign w:val="center"/>
          </w:tcPr>
          <w:p w:rsidR="00F42E6C" w:rsidRPr="00F42E6C" w:rsidRDefault="00F42E6C" w:rsidP="00DB2C7B">
            <w:pPr>
              <w:jc w:val="center"/>
              <w:rPr>
                <w:rFonts w:ascii="Calibri" w:hAnsi="Calibri"/>
                <w:noProof/>
                <w:sz w:val="20"/>
                <w:szCs w:val="20"/>
              </w:rPr>
            </w:pPr>
            <w:r w:rsidRPr="00F42E6C">
              <w:rPr>
                <w:rFonts w:ascii="Calibri" w:hAnsi="Calibri"/>
                <w:noProof/>
                <w:sz w:val="20"/>
                <w:szCs w:val="20"/>
              </w:rPr>
              <w:t>W</w:t>
            </w:r>
          </w:p>
        </w:tc>
        <w:tc>
          <w:tcPr>
            <w:tcW w:w="1063" w:type="dxa"/>
            <w:vAlign w:val="center"/>
          </w:tcPr>
          <w:p w:rsidR="00F42E6C" w:rsidRPr="00F42E6C" w:rsidRDefault="00F42E6C" w:rsidP="00DB2C7B">
            <w:pPr>
              <w:jc w:val="center"/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F42E6C" w:rsidRPr="00F42E6C" w:rsidRDefault="00F42E6C" w:rsidP="00DB2C7B">
            <w:pPr>
              <w:jc w:val="center"/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F42E6C" w:rsidRPr="00F42E6C" w:rsidRDefault="00F42E6C" w:rsidP="00DB2C7B">
            <w:pPr>
              <w:jc w:val="center"/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F42E6C" w:rsidRPr="00F42E6C" w:rsidRDefault="00F42E6C" w:rsidP="00DB2C7B">
            <w:pPr>
              <w:jc w:val="center"/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1064" w:type="dxa"/>
            <w:vAlign w:val="center"/>
          </w:tcPr>
          <w:p w:rsidR="00F42E6C" w:rsidRPr="00F42E6C" w:rsidRDefault="00F42E6C" w:rsidP="00DB2C7B">
            <w:pPr>
              <w:jc w:val="center"/>
              <w:rPr>
                <w:rFonts w:ascii="Calibri" w:hAnsi="Calibri"/>
                <w:noProof/>
                <w:sz w:val="20"/>
                <w:szCs w:val="20"/>
              </w:rPr>
            </w:pPr>
          </w:p>
        </w:tc>
      </w:tr>
    </w:tbl>
    <w:p w:rsidR="002B2854" w:rsidRPr="00D50BF1" w:rsidRDefault="000C1046" w:rsidP="009C3EAF">
      <w:pPr>
        <w:spacing w:before="120" w:after="120"/>
        <w:ind w:left="-709"/>
        <w:rPr>
          <w:rFonts w:ascii="Calibri" w:hAnsi="Calibri"/>
          <w:b/>
          <w:noProof/>
          <w:sz w:val="20"/>
          <w:szCs w:val="20"/>
          <w:u w:val="single"/>
        </w:rPr>
      </w:pPr>
      <w:r w:rsidRPr="00D50BF1">
        <w:rPr>
          <w:rFonts w:ascii="Calibri" w:hAnsi="Calibri"/>
          <w:b/>
          <w:noProof/>
          <w:sz w:val="20"/>
          <w:szCs w:val="20"/>
          <w:u w:val="single"/>
        </w:rPr>
        <w:t>Payment Options</w:t>
      </w:r>
    </w:p>
    <w:tbl>
      <w:tblPr>
        <w:tblStyle w:val="TableGrid"/>
        <w:tblW w:w="10348" w:type="dxa"/>
        <w:tblInd w:w="-601" w:type="dxa"/>
        <w:tblLook w:val="04A0" w:firstRow="1" w:lastRow="0" w:firstColumn="1" w:lastColumn="0" w:noHBand="0" w:noVBand="1"/>
      </w:tblPr>
      <w:tblGrid>
        <w:gridCol w:w="1843"/>
        <w:gridCol w:w="8505"/>
      </w:tblGrid>
      <w:tr w:rsidR="002B2854" w:rsidRPr="00D50BF1" w:rsidTr="00D50BF1">
        <w:tc>
          <w:tcPr>
            <w:tcW w:w="1843" w:type="dxa"/>
            <w:vAlign w:val="center"/>
          </w:tcPr>
          <w:p w:rsidR="002B2854" w:rsidRPr="00D50BF1" w:rsidRDefault="00615D64" w:rsidP="008606A9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D50BF1">
              <w:rPr>
                <w:rFonts w:ascii="Calibri" w:hAnsi="Calibri"/>
                <w:noProof/>
                <w:sz w:val="20"/>
                <w:szCs w:val="20"/>
              </w:rPr>
              <w:t>Payment Frequency</w:t>
            </w:r>
          </w:p>
        </w:tc>
        <w:sdt>
          <w:sdtPr>
            <w:rPr>
              <w:rFonts w:ascii="Calibri" w:hAnsi="Calibri"/>
              <w:noProof/>
              <w:sz w:val="20"/>
              <w:szCs w:val="20"/>
            </w:rPr>
            <w:id w:val="-1666771598"/>
            <w:lock w:val="sdtLocked"/>
            <w:placeholder>
              <w:docPart w:val="CA118E4DE6524D8BBDF45D7A0B296872"/>
            </w:placeholder>
            <w:comboBox>
              <w:listItem w:displayText="Yearly (£104.00)" w:value="Yearly (£104.00)"/>
              <w:listItem w:displayText="Six Monthly (£52.00)" w:value="Six Monthly (£52.00)"/>
              <w:listItem w:displayText="Quarterly (£26.00)" w:value="Quarterly (£26.00)"/>
              <w:listItem w:displayText="Monthly (£8.67)" w:value="Monthly (£8.67)"/>
            </w:comboBox>
          </w:sdtPr>
          <w:sdtEndPr/>
          <w:sdtContent>
            <w:tc>
              <w:tcPr>
                <w:tcW w:w="8505" w:type="dxa"/>
                <w:vAlign w:val="center"/>
              </w:tcPr>
              <w:p w:rsidR="002B2854" w:rsidRPr="00D50BF1" w:rsidRDefault="008D2AF1" w:rsidP="008D2AF1">
                <w:pPr>
                  <w:rPr>
                    <w:rFonts w:ascii="Calibri" w:hAnsi="Calibri"/>
                    <w:noProof/>
                    <w:sz w:val="20"/>
                    <w:szCs w:val="20"/>
                  </w:rPr>
                </w:pPr>
                <w:r>
                  <w:t xml:space="preserve"> </w:t>
                </w:r>
              </w:p>
            </w:tc>
          </w:sdtContent>
        </w:sdt>
      </w:tr>
      <w:tr w:rsidR="00615D64" w:rsidRPr="00D50BF1" w:rsidTr="00D50BF1">
        <w:trPr>
          <w:trHeight w:val="357"/>
        </w:trPr>
        <w:tc>
          <w:tcPr>
            <w:tcW w:w="1843" w:type="dxa"/>
            <w:vAlign w:val="center"/>
          </w:tcPr>
          <w:p w:rsidR="00615D64" w:rsidRPr="00D50BF1" w:rsidRDefault="00615D64" w:rsidP="008606A9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D50BF1">
              <w:rPr>
                <w:rFonts w:ascii="Calibri" w:hAnsi="Calibri"/>
                <w:noProof/>
                <w:sz w:val="20"/>
                <w:szCs w:val="20"/>
              </w:rPr>
              <w:t>Start Date</w:t>
            </w:r>
          </w:p>
        </w:tc>
        <w:tc>
          <w:tcPr>
            <w:tcW w:w="8505" w:type="dxa"/>
            <w:vAlign w:val="center"/>
          </w:tcPr>
          <w:sdt>
            <w:sdtPr>
              <w:rPr>
                <w:rFonts w:ascii="Calibri" w:hAnsi="Calibri"/>
                <w:noProof/>
                <w:sz w:val="20"/>
                <w:szCs w:val="20"/>
              </w:rPr>
              <w:id w:val="-472986794"/>
              <w:lock w:val="sdtLocked"/>
              <w:placeholder>
                <w:docPart w:val="64A3EDC4C07B4C2585CDD811EF34A9D9"/>
              </w:placeholder>
              <w:date>
                <w:dateFormat w:val="dd/MMM/yyyy"/>
                <w:lid w:val="en-GB"/>
                <w:storeMappedDataAs w:val="dateTime"/>
                <w:calendar w:val="gregorian"/>
              </w:date>
            </w:sdtPr>
            <w:sdtEndPr/>
            <w:sdtContent>
              <w:p w:rsidR="00615D64" w:rsidRPr="00D50BF1" w:rsidRDefault="008D2AF1" w:rsidP="008D2AF1">
                <w:pPr>
                  <w:rPr>
                    <w:rFonts w:ascii="Calibri" w:hAnsi="Calibri"/>
                    <w:noProof/>
                    <w:sz w:val="20"/>
                    <w:szCs w:val="20"/>
                  </w:rPr>
                </w:pPr>
                <w:r>
                  <w:t xml:space="preserve"> </w:t>
                </w:r>
              </w:p>
            </w:sdtContent>
          </w:sdt>
        </w:tc>
      </w:tr>
    </w:tbl>
    <w:p w:rsidR="001D6E39" w:rsidRPr="00D50BF1" w:rsidRDefault="001D6E39" w:rsidP="009C3EAF">
      <w:pPr>
        <w:spacing w:before="120" w:after="120"/>
        <w:ind w:left="-709"/>
        <w:rPr>
          <w:rFonts w:ascii="Calibri" w:hAnsi="Calibri"/>
          <w:b/>
          <w:noProof/>
          <w:sz w:val="20"/>
          <w:szCs w:val="20"/>
          <w:u w:val="single"/>
        </w:rPr>
      </w:pPr>
      <w:r w:rsidRPr="00D50BF1">
        <w:rPr>
          <w:rFonts w:ascii="Calibri" w:hAnsi="Calibri"/>
          <w:b/>
          <w:noProof/>
          <w:sz w:val="20"/>
          <w:szCs w:val="20"/>
          <w:u w:val="single"/>
        </w:rPr>
        <w:t>Declaration</w:t>
      </w:r>
    </w:p>
    <w:tbl>
      <w:tblPr>
        <w:tblStyle w:val="TableGrid"/>
        <w:tblW w:w="10348" w:type="dxa"/>
        <w:tblInd w:w="-601" w:type="dxa"/>
        <w:tblLook w:val="04A0" w:firstRow="1" w:lastRow="0" w:firstColumn="1" w:lastColumn="0" w:noHBand="0" w:noVBand="1"/>
      </w:tblPr>
      <w:tblGrid>
        <w:gridCol w:w="2552"/>
        <w:gridCol w:w="7796"/>
      </w:tblGrid>
      <w:tr w:rsidR="001D6E39" w:rsidRPr="00D50BF1" w:rsidTr="00D50BF1">
        <w:trPr>
          <w:trHeight w:val="379"/>
        </w:trPr>
        <w:tc>
          <w:tcPr>
            <w:tcW w:w="2552" w:type="dxa"/>
            <w:vAlign w:val="center"/>
          </w:tcPr>
          <w:p w:rsidR="001D6E39" w:rsidRPr="00D50BF1" w:rsidRDefault="001D6E39" w:rsidP="008606A9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D50BF1">
              <w:rPr>
                <w:rFonts w:ascii="Calibri" w:hAnsi="Calibri"/>
                <w:noProof/>
                <w:sz w:val="20"/>
                <w:szCs w:val="20"/>
              </w:rPr>
              <w:t>I am over 16 (please select)</w:t>
            </w:r>
          </w:p>
        </w:tc>
        <w:sdt>
          <w:sdtPr>
            <w:rPr>
              <w:rFonts w:ascii="Calibri" w:hAnsi="Calibri"/>
              <w:noProof/>
              <w:sz w:val="20"/>
              <w:szCs w:val="20"/>
            </w:rPr>
            <w:id w:val="507339453"/>
            <w:lock w:val="sdtLocked"/>
            <w:placeholder>
              <w:docPart w:val="67C2E4C789EC4A84BCB2D8846F05DA1E"/>
            </w:placeholder>
            <w:showingPlcHdr/>
            <w:dropDownList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7796" w:type="dxa"/>
                <w:vAlign w:val="center"/>
              </w:tcPr>
              <w:p w:rsidR="001D6E39" w:rsidRPr="00D50BF1" w:rsidRDefault="008D2AF1" w:rsidP="008D2AF1">
                <w:pPr>
                  <w:rPr>
                    <w:rFonts w:ascii="Calibri" w:hAnsi="Calibri"/>
                    <w:noProof/>
                    <w:sz w:val="20"/>
                    <w:szCs w:val="20"/>
                  </w:rPr>
                </w:pPr>
                <w:r>
                  <w:rPr>
                    <w:rFonts w:ascii="Calibri" w:hAnsi="Calibri"/>
                    <w:noProof/>
                    <w:sz w:val="20"/>
                    <w:szCs w:val="20"/>
                  </w:rPr>
                  <w:t xml:space="preserve"> </w:t>
                </w:r>
              </w:p>
            </w:tc>
          </w:sdtContent>
        </w:sdt>
      </w:tr>
      <w:tr w:rsidR="001D6E39" w:rsidRPr="00D50BF1" w:rsidTr="00D50BF1">
        <w:trPr>
          <w:trHeight w:val="379"/>
        </w:trPr>
        <w:tc>
          <w:tcPr>
            <w:tcW w:w="2552" w:type="dxa"/>
            <w:vAlign w:val="center"/>
          </w:tcPr>
          <w:p w:rsidR="001D6E39" w:rsidRPr="00D50BF1" w:rsidRDefault="001D6E39" w:rsidP="008606A9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D50BF1">
              <w:rPr>
                <w:rFonts w:ascii="Calibri" w:hAnsi="Calibri"/>
                <w:noProof/>
                <w:sz w:val="20"/>
                <w:szCs w:val="20"/>
              </w:rPr>
              <w:t>Date of Declaration</w:t>
            </w:r>
          </w:p>
        </w:tc>
        <w:sdt>
          <w:sdtPr>
            <w:rPr>
              <w:rFonts w:ascii="Calibri" w:hAnsi="Calibri"/>
              <w:noProof/>
              <w:sz w:val="20"/>
              <w:szCs w:val="20"/>
            </w:rPr>
            <w:id w:val="295194446"/>
            <w:lock w:val="sdtLocked"/>
            <w:placeholder>
              <w:docPart w:val="706255B7430140509E37370DF4CAE80A"/>
            </w:placeholder>
            <w:date>
              <w:dateFormat w:val="dd/M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7796" w:type="dxa"/>
                <w:vAlign w:val="center"/>
              </w:tcPr>
              <w:p w:rsidR="001D6E39" w:rsidRPr="00D50BF1" w:rsidRDefault="008D2AF1" w:rsidP="008D2AF1">
                <w:pPr>
                  <w:rPr>
                    <w:rFonts w:ascii="Calibri" w:hAnsi="Calibri"/>
                    <w:noProof/>
                    <w:sz w:val="20"/>
                    <w:szCs w:val="20"/>
                  </w:rPr>
                </w:pPr>
                <w:r>
                  <w:t xml:space="preserve"> </w:t>
                </w:r>
              </w:p>
            </w:tc>
          </w:sdtContent>
        </w:sdt>
      </w:tr>
      <w:tr w:rsidR="00B87D1A" w:rsidRPr="00D50BF1" w:rsidTr="001764C9">
        <w:trPr>
          <w:trHeight w:val="1409"/>
        </w:trPr>
        <w:tc>
          <w:tcPr>
            <w:tcW w:w="2552" w:type="dxa"/>
            <w:vAlign w:val="center"/>
          </w:tcPr>
          <w:p w:rsidR="00B87D1A" w:rsidRPr="00D50BF1" w:rsidRDefault="00B87D1A" w:rsidP="008606A9">
            <w:pPr>
              <w:rPr>
                <w:rFonts w:ascii="Calibri" w:hAnsi="Calibri"/>
                <w:noProof/>
                <w:sz w:val="20"/>
                <w:szCs w:val="20"/>
              </w:rPr>
            </w:pPr>
            <w:r>
              <w:rPr>
                <w:rFonts w:ascii="Calibri" w:hAnsi="Calibri"/>
                <w:noProof/>
                <w:sz w:val="20"/>
                <w:szCs w:val="20"/>
              </w:rPr>
              <w:t>Signature</w:t>
            </w:r>
          </w:p>
        </w:tc>
        <w:tc>
          <w:tcPr>
            <w:tcW w:w="7796" w:type="dxa"/>
            <w:vAlign w:val="center"/>
          </w:tcPr>
          <w:p w:rsidR="00B87D1A" w:rsidRPr="00D50BF1" w:rsidRDefault="00B87D1A" w:rsidP="008606A9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</w:tr>
    </w:tbl>
    <w:p w:rsidR="00320BA0" w:rsidRPr="00D50BF1" w:rsidRDefault="00320BA0" w:rsidP="00326BB0">
      <w:pPr>
        <w:rPr>
          <w:rFonts w:ascii="Calibri" w:hAnsi="Calibri"/>
          <w:sz w:val="20"/>
          <w:szCs w:val="20"/>
        </w:rPr>
      </w:pPr>
    </w:p>
    <w:sectPr w:rsidR="00320BA0" w:rsidRPr="00D50BF1" w:rsidSect="00326BB0">
      <w:footerReference w:type="default" r:id="rId10"/>
      <w:pgSz w:w="11906" w:h="16838"/>
      <w:pgMar w:top="284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055" w:rsidRDefault="00DD4055" w:rsidP="008258FC">
      <w:pPr>
        <w:spacing w:after="0" w:line="240" w:lineRule="auto"/>
      </w:pPr>
      <w:r>
        <w:separator/>
      </w:r>
    </w:p>
  </w:endnote>
  <w:endnote w:type="continuationSeparator" w:id="0">
    <w:p w:rsidR="00DD4055" w:rsidRDefault="00DD4055" w:rsidP="00825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8FC" w:rsidRPr="008258FC" w:rsidRDefault="008258FC" w:rsidP="008258FC">
    <w:pPr>
      <w:tabs>
        <w:tab w:val="center" w:pos="4320"/>
        <w:tab w:val="right" w:pos="8640"/>
      </w:tabs>
      <w:spacing w:after="0" w:line="240" w:lineRule="auto"/>
      <w:rPr>
        <w:rFonts w:ascii="Cambria" w:eastAsia="Times New Roman" w:hAnsi="Cambria" w:cs="Times New Roman"/>
        <w:sz w:val="16"/>
        <w:szCs w:val="16"/>
        <w:lang w:eastAsia="en-US"/>
      </w:rPr>
    </w:pPr>
    <w:r w:rsidRPr="008258FC">
      <w:rPr>
        <w:rFonts w:ascii="Cambria" w:eastAsia="Times New Roman" w:hAnsi="Cambria" w:cs="Times New Roman"/>
        <w:sz w:val="16"/>
        <w:szCs w:val="16"/>
        <w:lang w:eastAsia="en-US"/>
      </w:rPr>
      <w:t>CFU Play2win is registered with the Cambridge City Council as a small society lottery – CAMLOT 0019</w:t>
    </w:r>
  </w:p>
  <w:p w:rsidR="008258FC" w:rsidRDefault="008258FC" w:rsidP="008258FC">
    <w:pPr>
      <w:pStyle w:val="Footer"/>
    </w:pPr>
    <w:r w:rsidRPr="008258FC">
      <w:rPr>
        <w:rFonts w:ascii="Cambria" w:eastAsia="Times New Roman" w:hAnsi="Cambria" w:cs="Times New Roman"/>
        <w:sz w:val="16"/>
        <w:szCs w:val="16"/>
        <w:lang w:eastAsia="en-US"/>
      </w:rPr>
      <w:t>Promoter: David Matthew-Jones, CFU, c/o CUFC, Newmarket Road, Cambridge CB5 8LN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055" w:rsidRDefault="00DD4055" w:rsidP="008258FC">
      <w:pPr>
        <w:spacing w:after="0" w:line="240" w:lineRule="auto"/>
      </w:pPr>
      <w:r>
        <w:separator/>
      </w:r>
    </w:p>
  </w:footnote>
  <w:footnote w:type="continuationSeparator" w:id="0">
    <w:p w:rsidR="00DD4055" w:rsidRDefault="00DD4055" w:rsidP="008258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attachedTemplate r:id="rId1"/>
  <w:documentProtection w:edit="forms" w:formatting="1" w:enforcement="1" w:cryptProviderType="rsaFull" w:cryptAlgorithmClass="hash" w:cryptAlgorithmType="typeAny" w:cryptAlgorithmSid="4" w:cryptSpinCount="100000" w:hash="yLsL2Q4GOxoi0Sdiq65J7iOzYk8=" w:salt="1Uwmq4O5pHAMmKe6KZM3qA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529"/>
    <w:rsid w:val="00011B9D"/>
    <w:rsid w:val="00017457"/>
    <w:rsid w:val="000C1046"/>
    <w:rsid w:val="000E1E04"/>
    <w:rsid w:val="0014069F"/>
    <w:rsid w:val="001764C9"/>
    <w:rsid w:val="001B1AE9"/>
    <w:rsid w:val="001D6E39"/>
    <w:rsid w:val="00201C2D"/>
    <w:rsid w:val="002851CC"/>
    <w:rsid w:val="002B2854"/>
    <w:rsid w:val="002E2A38"/>
    <w:rsid w:val="00320BA0"/>
    <w:rsid w:val="00322D5F"/>
    <w:rsid w:val="00326BB0"/>
    <w:rsid w:val="00360F0F"/>
    <w:rsid w:val="00370F94"/>
    <w:rsid w:val="00387771"/>
    <w:rsid w:val="003C4210"/>
    <w:rsid w:val="003E6F7A"/>
    <w:rsid w:val="00420884"/>
    <w:rsid w:val="00420961"/>
    <w:rsid w:val="004B0042"/>
    <w:rsid w:val="00582530"/>
    <w:rsid w:val="00592DF9"/>
    <w:rsid w:val="00615D64"/>
    <w:rsid w:val="0063061C"/>
    <w:rsid w:val="00632F0B"/>
    <w:rsid w:val="00635087"/>
    <w:rsid w:val="00661C2A"/>
    <w:rsid w:val="007C14CE"/>
    <w:rsid w:val="007C6B8C"/>
    <w:rsid w:val="007D4529"/>
    <w:rsid w:val="008258FC"/>
    <w:rsid w:val="008606A9"/>
    <w:rsid w:val="008A4E46"/>
    <w:rsid w:val="008C4178"/>
    <w:rsid w:val="008D2AF1"/>
    <w:rsid w:val="008E45B0"/>
    <w:rsid w:val="00921F07"/>
    <w:rsid w:val="00954656"/>
    <w:rsid w:val="00964F68"/>
    <w:rsid w:val="009A669A"/>
    <w:rsid w:val="009C1194"/>
    <w:rsid w:val="009C3EAF"/>
    <w:rsid w:val="00A2085E"/>
    <w:rsid w:val="00A26F7E"/>
    <w:rsid w:val="00A7392C"/>
    <w:rsid w:val="00B14F6D"/>
    <w:rsid w:val="00B60143"/>
    <w:rsid w:val="00B87D1A"/>
    <w:rsid w:val="00BF6188"/>
    <w:rsid w:val="00BF753C"/>
    <w:rsid w:val="00C11C73"/>
    <w:rsid w:val="00D50BF1"/>
    <w:rsid w:val="00D50E8E"/>
    <w:rsid w:val="00D91865"/>
    <w:rsid w:val="00DC7578"/>
    <w:rsid w:val="00DD4055"/>
    <w:rsid w:val="00DD7B2C"/>
    <w:rsid w:val="00E72F41"/>
    <w:rsid w:val="00EA0A0C"/>
    <w:rsid w:val="00F35FAB"/>
    <w:rsid w:val="00F42E6C"/>
    <w:rsid w:val="00F558E5"/>
    <w:rsid w:val="00F7350B"/>
    <w:rsid w:val="00F8539D"/>
    <w:rsid w:val="00F87ADA"/>
    <w:rsid w:val="00FB7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7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77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87771"/>
    <w:rPr>
      <w:color w:val="808080"/>
    </w:rPr>
  </w:style>
  <w:style w:type="table" w:styleId="TableGrid">
    <w:name w:val="Table Grid"/>
    <w:basedOn w:val="TableNormal"/>
    <w:uiPriority w:val="59"/>
    <w:rsid w:val="00E72F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258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58FC"/>
  </w:style>
  <w:style w:type="paragraph" w:styleId="Footer">
    <w:name w:val="footer"/>
    <w:basedOn w:val="Normal"/>
    <w:link w:val="FooterChar"/>
    <w:uiPriority w:val="99"/>
    <w:unhideWhenUsed/>
    <w:rsid w:val="008258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58FC"/>
  </w:style>
  <w:style w:type="table" w:customStyle="1" w:styleId="TableGrid1">
    <w:name w:val="Table Grid1"/>
    <w:basedOn w:val="TableNormal"/>
    <w:next w:val="TableGrid"/>
    <w:uiPriority w:val="59"/>
    <w:rsid w:val="008258FC"/>
    <w:pPr>
      <w:spacing w:after="0" w:line="240" w:lineRule="auto"/>
    </w:pPr>
    <w:rPr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7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77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87771"/>
    <w:rPr>
      <w:color w:val="808080"/>
    </w:rPr>
  </w:style>
  <w:style w:type="table" w:styleId="TableGrid">
    <w:name w:val="Table Grid"/>
    <w:basedOn w:val="TableNormal"/>
    <w:uiPriority w:val="59"/>
    <w:rsid w:val="00E72F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258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58FC"/>
  </w:style>
  <w:style w:type="paragraph" w:styleId="Footer">
    <w:name w:val="footer"/>
    <w:basedOn w:val="Normal"/>
    <w:link w:val="FooterChar"/>
    <w:uiPriority w:val="99"/>
    <w:unhideWhenUsed/>
    <w:rsid w:val="008258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58FC"/>
  </w:style>
  <w:style w:type="table" w:customStyle="1" w:styleId="TableGrid1">
    <w:name w:val="Table Grid1"/>
    <w:basedOn w:val="TableNormal"/>
    <w:next w:val="TableGrid"/>
    <w:uiPriority w:val="59"/>
    <w:rsid w:val="008258FC"/>
    <w:pPr>
      <w:spacing w:after="0" w:line="240" w:lineRule="auto"/>
    </w:pPr>
    <w:rPr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nathan\Documents\Play2Win%20Application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CFDC0F6BAC04962AA561461985095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6B490D-EECF-4591-A745-173342F908BE}"/>
      </w:docPartPr>
      <w:docPartBody>
        <w:p w:rsidR="000668B0" w:rsidRDefault="003C54FE" w:rsidP="003C54FE">
          <w:pPr>
            <w:pStyle w:val="4CFDC0F6BAC04962AA5614619850954F19"/>
          </w:pPr>
          <w:r w:rsidRPr="00D50BF1">
            <w:rPr>
              <w:rStyle w:val="PlaceholderText"/>
              <w:rFonts w:ascii="Calibri" w:hAnsi="Calibri"/>
              <w:sz w:val="20"/>
              <w:szCs w:val="20"/>
            </w:rPr>
            <w:t>Click here to enter text.</w:t>
          </w:r>
        </w:p>
      </w:docPartBody>
    </w:docPart>
    <w:docPart>
      <w:docPartPr>
        <w:name w:val="E41F0FFBD1C545A19EF1290CCC9FD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6229E0-3B89-4B4C-8EE4-2768A3328349}"/>
      </w:docPartPr>
      <w:docPartBody>
        <w:p w:rsidR="000668B0" w:rsidRDefault="003C54FE" w:rsidP="003C54FE">
          <w:pPr>
            <w:pStyle w:val="E41F0FFBD1C545A19EF1290CCC9FDC6E20"/>
          </w:pPr>
          <w:r w:rsidRPr="00D50BF1">
            <w:rPr>
              <w:rStyle w:val="PlaceholderText"/>
              <w:rFonts w:ascii="Calibri" w:hAnsi="Calibri"/>
              <w:sz w:val="20"/>
              <w:szCs w:val="20"/>
            </w:rPr>
            <w:t>Click here to enter text.</w:t>
          </w:r>
        </w:p>
      </w:docPartBody>
    </w:docPart>
    <w:docPart>
      <w:docPartPr>
        <w:name w:val="A1294B9713644DF4903017172C77FD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71AA71-3F81-4184-A4F8-3EF9F1C98979}"/>
      </w:docPartPr>
      <w:docPartBody>
        <w:p w:rsidR="000668B0" w:rsidRDefault="003C54FE" w:rsidP="003C54FE">
          <w:pPr>
            <w:pStyle w:val="A1294B9713644DF4903017172C77FD0E20"/>
          </w:pPr>
          <w:r w:rsidRPr="00D50BF1">
            <w:rPr>
              <w:rStyle w:val="PlaceholderText"/>
              <w:rFonts w:ascii="Calibri" w:hAnsi="Calibri"/>
              <w:sz w:val="20"/>
              <w:szCs w:val="20"/>
            </w:rPr>
            <w:t>Click here to enter text.</w:t>
          </w:r>
        </w:p>
      </w:docPartBody>
    </w:docPart>
    <w:docPart>
      <w:docPartPr>
        <w:name w:val="0B0FD7CE396344F98D20B48D23D7A5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9D5612-9698-43B4-A322-9C992036F386}"/>
      </w:docPartPr>
      <w:docPartBody>
        <w:p w:rsidR="000668B0" w:rsidRDefault="003C54FE" w:rsidP="003C54FE">
          <w:pPr>
            <w:pStyle w:val="0B0FD7CE396344F98D20B48D23D7A57220"/>
          </w:pPr>
          <w:r w:rsidRPr="00D50BF1">
            <w:rPr>
              <w:rStyle w:val="PlaceholderText"/>
              <w:rFonts w:ascii="Calibri" w:hAnsi="Calibri"/>
              <w:sz w:val="20"/>
              <w:szCs w:val="20"/>
            </w:rPr>
            <w:t>Click here to enter text.</w:t>
          </w:r>
        </w:p>
      </w:docPartBody>
    </w:docPart>
    <w:docPart>
      <w:docPartPr>
        <w:name w:val="A14970DA27C84EF085DE5FACD0472B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41A4C3-7CFB-421D-9765-D233476434B7}"/>
      </w:docPartPr>
      <w:docPartBody>
        <w:p w:rsidR="000668B0" w:rsidRDefault="003C54FE" w:rsidP="003C54FE">
          <w:pPr>
            <w:pStyle w:val="A14970DA27C84EF085DE5FACD0472B4B20"/>
          </w:pPr>
          <w:r w:rsidRPr="00D50BF1">
            <w:rPr>
              <w:rStyle w:val="PlaceholderText"/>
              <w:rFonts w:ascii="Calibri" w:hAnsi="Calibri"/>
              <w:sz w:val="20"/>
              <w:szCs w:val="20"/>
            </w:rPr>
            <w:t>Click here to enter text.</w:t>
          </w:r>
        </w:p>
      </w:docPartBody>
    </w:docPart>
    <w:docPart>
      <w:docPartPr>
        <w:name w:val="5B03DAD962184C8A8DD8AE4D11B83A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1C7A3B-5DE2-4196-88E4-9C81B37313A3}"/>
      </w:docPartPr>
      <w:docPartBody>
        <w:p w:rsidR="000668B0" w:rsidRDefault="003C54FE" w:rsidP="003C54FE">
          <w:pPr>
            <w:pStyle w:val="5B03DAD962184C8A8DD8AE4D11B83A6C16"/>
          </w:pPr>
          <w:r w:rsidRPr="00D50BF1">
            <w:rPr>
              <w:rStyle w:val="PlaceholderText"/>
              <w:rFonts w:ascii="Calibri" w:hAnsi="Calibri"/>
              <w:sz w:val="20"/>
              <w:szCs w:val="20"/>
            </w:rPr>
            <w:t>Click here to enter text.</w:t>
          </w:r>
        </w:p>
      </w:docPartBody>
    </w:docPart>
    <w:docPart>
      <w:docPartPr>
        <w:name w:val="24F1562B257140349186CCA39343A6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E46ACC-BD2C-48AA-B913-A2263976694D}"/>
      </w:docPartPr>
      <w:docPartBody>
        <w:p w:rsidR="000668B0" w:rsidRDefault="003C54FE" w:rsidP="003C54FE">
          <w:pPr>
            <w:pStyle w:val="24F1562B257140349186CCA39343A62716"/>
          </w:pPr>
          <w:r w:rsidRPr="00D50BF1">
            <w:rPr>
              <w:rStyle w:val="PlaceholderText"/>
              <w:rFonts w:ascii="Calibri" w:hAnsi="Calibri"/>
              <w:sz w:val="20"/>
              <w:szCs w:val="20"/>
            </w:rPr>
            <w:t>Click here to enter text.</w:t>
          </w:r>
        </w:p>
      </w:docPartBody>
    </w:docPart>
    <w:docPart>
      <w:docPartPr>
        <w:name w:val="64A3EDC4C07B4C2585CDD811EF34A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D38804-D583-424E-8C4A-97DB6F4FC66B}"/>
      </w:docPartPr>
      <w:docPartBody>
        <w:p w:rsidR="000668B0" w:rsidRDefault="003C54FE" w:rsidP="003C54FE">
          <w:pPr>
            <w:pStyle w:val="64A3EDC4C07B4C2585CDD811EF34A9D913"/>
          </w:pPr>
          <w:r w:rsidRPr="00D50BF1">
            <w:rPr>
              <w:rStyle w:val="PlaceholderText"/>
              <w:rFonts w:ascii="Calibri" w:hAnsi="Calibri"/>
              <w:sz w:val="20"/>
              <w:szCs w:val="20"/>
            </w:rPr>
            <w:t>Click here to enter a date.</w:t>
          </w:r>
        </w:p>
      </w:docPartBody>
    </w:docPart>
    <w:docPart>
      <w:docPartPr>
        <w:name w:val="B1E0225C2A1D4AFA847B9783FB943D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6F2D6-F415-4A28-BA30-BC68E0E636AF}"/>
      </w:docPartPr>
      <w:docPartBody>
        <w:p w:rsidR="000668B0" w:rsidRDefault="003C54FE" w:rsidP="003C54FE">
          <w:pPr>
            <w:pStyle w:val="B1E0225C2A1D4AFA847B9783FB943D3415"/>
          </w:pPr>
          <w:r w:rsidRPr="00D50BF1">
            <w:rPr>
              <w:rStyle w:val="PlaceholderText"/>
              <w:sz w:val="20"/>
              <w:szCs w:val="20"/>
            </w:rPr>
            <w:t>Click here to enter text.</w:t>
          </w:r>
        </w:p>
      </w:docPartBody>
    </w:docPart>
    <w:docPart>
      <w:docPartPr>
        <w:name w:val="CA118E4DE6524D8BBDF45D7A0B2968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B07254-364A-4DDA-ACFE-EFF10FE1EACE}"/>
      </w:docPartPr>
      <w:docPartBody>
        <w:p w:rsidR="000668B0" w:rsidRDefault="003C54FE" w:rsidP="003C54FE">
          <w:pPr>
            <w:pStyle w:val="CA118E4DE6524D8BBDF45D7A0B29687212"/>
          </w:pPr>
          <w:r w:rsidRPr="00D50BF1">
            <w:rPr>
              <w:rStyle w:val="PlaceholderText"/>
              <w:rFonts w:ascii="Calibri" w:hAnsi="Calibri"/>
              <w:sz w:val="20"/>
              <w:szCs w:val="20"/>
            </w:rPr>
            <w:t>Choose an item.</w:t>
          </w:r>
        </w:p>
      </w:docPartBody>
    </w:docPart>
    <w:docPart>
      <w:docPartPr>
        <w:name w:val="8621620FC1D145CEBC55A91065E21B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F73D90-7285-40C0-97B8-72E225456659}"/>
      </w:docPartPr>
      <w:docPartBody>
        <w:p w:rsidR="00DD320C" w:rsidRDefault="003C54FE" w:rsidP="003C54FE">
          <w:pPr>
            <w:pStyle w:val="8621620FC1D145CEBC55A91065E21BBE10"/>
          </w:pPr>
          <w:r w:rsidRPr="00D50BF1">
            <w:rPr>
              <w:rStyle w:val="PlaceholderText"/>
              <w:sz w:val="20"/>
              <w:szCs w:val="20"/>
            </w:rPr>
            <w:t>Enter your account name.</w:t>
          </w:r>
        </w:p>
      </w:docPartBody>
    </w:docPart>
    <w:docPart>
      <w:docPartPr>
        <w:name w:val="67C2E4C789EC4A84BCB2D8846F05D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A1A57-5BAE-45F2-A709-542468668CB0}"/>
      </w:docPartPr>
      <w:docPartBody>
        <w:p w:rsidR="00DD320C" w:rsidRDefault="00DD320C" w:rsidP="00DD320C">
          <w:pPr>
            <w:pStyle w:val="67C2E4C789EC4A84BCB2D8846F05DA1E8"/>
          </w:pPr>
          <w:r>
            <w:rPr>
              <w:rFonts w:ascii="Calibri" w:hAnsi="Calibri"/>
              <w:noProof/>
              <w:sz w:val="20"/>
              <w:szCs w:val="20"/>
            </w:rPr>
            <w:t xml:space="preserve"> </w:t>
          </w:r>
        </w:p>
      </w:docPartBody>
    </w:docPart>
    <w:docPart>
      <w:docPartPr>
        <w:name w:val="706255B7430140509E37370DF4CAE8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D9B9FC-9EBF-4ED7-AF0B-55B8A156646C}"/>
      </w:docPartPr>
      <w:docPartBody>
        <w:p w:rsidR="00DD320C" w:rsidRDefault="003C54FE" w:rsidP="003C54FE">
          <w:pPr>
            <w:pStyle w:val="706255B7430140509E37370DF4CAE80A7"/>
          </w:pPr>
          <w:r w:rsidRPr="00D50BF1">
            <w:rPr>
              <w:rStyle w:val="PlaceholderText"/>
              <w:rFonts w:ascii="Calibri" w:hAnsi="Calibri"/>
              <w:sz w:val="20"/>
              <w:szCs w:val="20"/>
            </w:rPr>
            <w:t>Click here to enter a date.</w:t>
          </w:r>
        </w:p>
      </w:docPartBody>
    </w:docPart>
    <w:docPart>
      <w:docPartPr>
        <w:name w:val="234467829C894E13ACF0D41D3BDD15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4270A-511D-4CF0-9D14-03001B620754}"/>
      </w:docPartPr>
      <w:docPartBody>
        <w:p w:rsidR="00DD320C" w:rsidRDefault="003C54FE" w:rsidP="003C54FE">
          <w:pPr>
            <w:pStyle w:val="234467829C894E13ACF0D41D3BDD158B3"/>
          </w:pPr>
          <w:r w:rsidRPr="00D50BF1">
            <w:rPr>
              <w:rStyle w:val="PlaceholderText"/>
              <w:sz w:val="20"/>
              <w:szCs w:val="20"/>
            </w:rPr>
            <w:t>enter digit</w:t>
          </w:r>
        </w:p>
      </w:docPartBody>
    </w:docPart>
    <w:docPart>
      <w:docPartPr>
        <w:name w:val="6492C72589BE4D26B722CFBE19A246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D7BD76-6208-4BFF-BE0E-02DA3C238E55}"/>
      </w:docPartPr>
      <w:docPartBody>
        <w:p w:rsidR="00DD320C" w:rsidRDefault="003C54FE" w:rsidP="003C54FE">
          <w:pPr>
            <w:pStyle w:val="6492C72589BE4D26B722CFBE19A246683"/>
          </w:pPr>
          <w:r w:rsidRPr="00D50BF1">
            <w:rPr>
              <w:rStyle w:val="PlaceholderText"/>
              <w:sz w:val="20"/>
              <w:szCs w:val="20"/>
            </w:rPr>
            <w:t>enter digit</w:t>
          </w:r>
        </w:p>
      </w:docPartBody>
    </w:docPart>
    <w:docPart>
      <w:docPartPr>
        <w:name w:val="589DAF40AB0B4CDC9E3D42BA59BED4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F05AC2-4957-40F2-9093-4BD73ECB1A26}"/>
      </w:docPartPr>
      <w:docPartBody>
        <w:p w:rsidR="00DD320C" w:rsidRDefault="003C54FE" w:rsidP="003C54FE">
          <w:pPr>
            <w:pStyle w:val="589DAF40AB0B4CDC9E3D42BA59BED48A3"/>
          </w:pPr>
          <w:r w:rsidRPr="00D50BF1">
            <w:rPr>
              <w:rStyle w:val="PlaceholderText"/>
              <w:sz w:val="20"/>
              <w:szCs w:val="20"/>
            </w:rPr>
            <w:t>enter digit</w:t>
          </w:r>
        </w:p>
      </w:docPartBody>
    </w:docPart>
    <w:docPart>
      <w:docPartPr>
        <w:name w:val="B357210FA09246F5A1EC4B6DAD3487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219F88-6592-4C46-A38C-CD9DE164A089}"/>
      </w:docPartPr>
      <w:docPartBody>
        <w:p w:rsidR="00DD320C" w:rsidRDefault="003C54FE" w:rsidP="003C54FE">
          <w:pPr>
            <w:pStyle w:val="B357210FA09246F5A1EC4B6DAD3487833"/>
          </w:pPr>
          <w:r w:rsidRPr="00D50BF1">
            <w:rPr>
              <w:rStyle w:val="PlaceholderText"/>
              <w:sz w:val="20"/>
              <w:szCs w:val="20"/>
            </w:rPr>
            <w:t>enter digit</w:t>
          </w:r>
        </w:p>
      </w:docPartBody>
    </w:docPart>
    <w:docPart>
      <w:docPartPr>
        <w:name w:val="A37F49F8B8E745268793A07CB1A194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48F683-95A2-471E-8FB9-B26E438C4E51}"/>
      </w:docPartPr>
      <w:docPartBody>
        <w:p w:rsidR="00DD320C" w:rsidRDefault="003C54FE" w:rsidP="003C54FE">
          <w:pPr>
            <w:pStyle w:val="A37F49F8B8E745268793A07CB1A194D03"/>
          </w:pPr>
          <w:r w:rsidRPr="00D50BF1">
            <w:rPr>
              <w:rStyle w:val="PlaceholderText"/>
              <w:sz w:val="20"/>
              <w:szCs w:val="20"/>
            </w:rPr>
            <w:t>enter digit</w:t>
          </w:r>
        </w:p>
      </w:docPartBody>
    </w:docPart>
    <w:docPart>
      <w:docPartPr>
        <w:name w:val="D3CF4952DBF74805B59A2818EB58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874942-0223-46A8-BDB1-B60D2FE45B77}"/>
      </w:docPartPr>
      <w:docPartBody>
        <w:p w:rsidR="00DD320C" w:rsidRDefault="003C54FE" w:rsidP="003C54FE">
          <w:pPr>
            <w:pStyle w:val="D3CF4952DBF74805B59A2818EB580E933"/>
          </w:pPr>
          <w:r w:rsidRPr="00D50BF1">
            <w:rPr>
              <w:rStyle w:val="PlaceholderText"/>
              <w:sz w:val="20"/>
              <w:szCs w:val="20"/>
            </w:rPr>
            <w:t>enter digit</w:t>
          </w:r>
        </w:p>
      </w:docPartBody>
    </w:docPart>
    <w:docPart>
      <w:docPartPr>
        <w:name w:val="EA702C48B41B4A32964E1E5DCC106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E1CB13-3084-455F-A650-5D0209B58589}"/>
      </w:docPartPr>
      <w:docPartBody>
        <w:p w:rsidR="00DD320C" w:rsidRDefault="003C54FE" w:rsidP="003C54FE">
          <w:pPr>
            <w:pStyle w:val="EA702C48B41B4A32964E1E5DCC1065D53"/>
          </w:pPr>
          <w:r w:rsidRPr="00D50BF1">
            <w:rPr>
              <w:rStyle w:val="PlaceholderText"/>
              <w:sz w:val="20"/>
              <w:szCs w:val="20"/>
            </w:rPr>
            <w:t>enter digit</w:t>
          </w:r>
        </w:p>
      </w:docPartBody>
    </w:docPart>
    <w:docPart>
      <w:docPartPr>
        <w:name w:val="C8EB67D7EE9A47D8AE2F478B75E48D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3092D5-02CB-459A-8857-95823B8CD2B4}"/>
      </w:docPartPr>
      <w:docPartBody>
        <w:p w:rsidR="00DD320C" w:rsidRDefault="003C54FE" w:rsidP="003C54FE">
          <w:pPr>
            <w:pStyle w:val="C8EB67D7EE9A47D8AE2F478B75E48D2E3"/>
          </w:pPr>
          <w:r w:rsidRPr="00D50BF1">
            <w:rPr>
              <w:rStyle w:val="PlaceholderText"/>
              <w:sz w:val="20"/>
              <w:szCs w:val="20"/>
            </w:rPr>
            <w:t>enter digit</w:t>
          </w:r>
        </w:p>
      </w:docPartBody>
    </w:docPart>
    <w:docPart>
      <w:docPartPr>
        <w:name w:val="D5A9EA604F194602B9FC06775D30F0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F506B5-2ECA-41F8-B95F-9B41751084B0}"/>
      </w:docPartPr>
      <w:docPartBody>
        <w:p w:rsidR="00DD320C" w:rsidRDefault="003C54FE" w:rsidP="003C54FE">
          <w:pPr>
            <w:pStyle w:val="D5A9EA604F194602B9FC06775D30F03E3"/>
          </w:pPr>
          <w:r w:rsidRPr="00D50BF1">
            <w:rPr>
              <w:rStyle w:val="PlaceholderText"/>
              <w:sz w:val="20"/>
              <w:szCs w:val="20"/>
            </w:rPr>
            <w:t>enter digit</w:t>
          </w:r>
        </w:p>
      </w:docPartBody>
    </w:docPart>
    <w:docPart>
      <w:docPartPr>
        <w:name w:val="09C142E3E2EE42B3BEE07F10974C3F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12CE47-7B18-493C-9D2C-28E371094C95}"/>
      </w:docPartPr>
      <w:docPartBody>
        <w:p w:rsidR="00DD320C" w:rsidRDefault="003C54FE" w:rsidP="003C54FE">
          <w:pPr>
            <w:pStyle w:val="09C142E3E2EE42B3BEE07F10974C3FF53"/>
          </w:pPr>
          <w:r w:rsidRPr="00D50BF1">
            <w:rPr>
              <w:rStyle w:val="PlaceholderText"/>
              <w:sz w:val="20"/>
              <w:szCs w:val="20"/>
            </w:rPr>
            <w:t>enter digit</w:t>
          </w:r>
        </w:p>
      </w:docPartBody>
    </w:docPart>
    <w:docPart>
      <w:docPartPr>
        <w:name w:val="E676AF8680DC423A96E007E1C5DDDC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6C1824-1F06-4472-9CD7-1CC78FCA06A3}"/>
      </w:docPartPr>
      <w:docPartBody>
        <w:p w:rsidR="00DD320C" w:rsidRDefault="003C54FE" w:rsidP="003C54FE">
          <w:pPr>
            <w:pStyle w:val="E676AF8680DC423A96E007E1C5DDDC363"/>
          </w:pPr>
          <w:r w:rsidRPr="00D50BF1">
            <w:rPr>
              <w:rStyle w:val="PlaceholderText"/>
              <w:sz w:val="20"/>
              <w:szCs w:val="20"/>
            </w:rPr>
            <w:t>enter digit</w:t>
          </w:r>
        </w:p>
      </w:docPartBody>
    </w:docPart>
    <w:docPart>
      <w:docPartPr>
        <w:name w:val="EA9C6ED4355B4C90A24F2AAA86D11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269D18-BDD3-4240-8997-2474EBBA2802}"/>
      </w:docPartPr>
      <w:docPartBody>
        <w:p w:rsidR="00DD320C" w:rsidRDefault="003C54FE" w:rsidP="003C54FE">
          <w:pPr>
            <w:pStyle w:val="EA9C6ED4355B4C90A24F2AAA86D1110F3"/>
          </w:pPr>
          <w:r w:rsidRPr="00D50BF1">
            <w:rPr>
              <w:rStyle w:val="PlaceholderText"/>
              <w:sz w:val="20"/>
              <w:szCs w:val="20"/>
            </w:rPr>
            <w:t>enter digit</w:t>
          </w:r>
        </w:p>
      </w:docPartBody>
    </w:docPart>
    <w:docPart>
      <w:docPartPr>
        <w:name w:val="6822905167CF442EB190C49EC0413D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06EEBA-A722-43F7-B591-C1D50B5B5445}"/>
      </w:docPartPr>
      <w:docPartBody>
        <w:p w:rsidR="00DD320C" w:rsidRDefault="003C54FE" w:rsidP="003C54FE">
          <w:pPr>
            <w:pStyle w:val="6822905167CF442EB190C49EC0413D603"/>
          </w:pPr>
          <w:r w:rsidRPr="00D50BF1">
            <w:rPr>
              <w:rStyle w:val="PlaceholderText"/>
              <w:sz w:val="20"/>
              <w:szCs w:val="20"/>
            </w:rPr>
            <w:t>enter digit</w:t>
          </w:r>
        </w:p>
      </w:docPartBody>
    </w:docPart>
    <w:docPart>
      <w:docPartPr>
        <w:name w:val="1C94294C35A0447EA6A8258C6E7CAC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50EB05-0753-41B7-893F-B0AEABD1210B}"/>
      </w:docPartPr>
      <w:docPartBody>
        <w:p w:rsidR="00DD320C" w:rsidRDefault="003C54FE" w:rsidP="003C54FE">
          <w:pPr>
            <w:pStyle w:val="1C94294C35A0447EA6A8258C6E7CAC413"/>
          </w:pPr>
          <w:r w:rsidRPr="00D50BF1">
            <w:rPr>
              <w:rStyle w:val="PlaceholderText"/>
              <w:sz w:val="20"/>
              <w:szCs w:val="20"/>
            </w:rPr>
            <w:t>enter digit</w:t>
          </w:r>
        </w:p>
      </w:docPartBody>
    </w:docPart>
    <w:docPart>
      <w:docPartPr>
        <w:name w:val="73ECB4674E884ECC933E5F50CE8E1B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C999A-86F7-4EB6-AF8D-A04409E776AC}"/>
      </w:docPartPr>
      <w:docPartBody>
        <w:p w:rsidR="00DD320C" w:rsidRDefault="003C54FE" w:rsidP="003C54FE">
          <w:pPr>
            <w:pStyle w:val="73ECB4674E884ECC933E5F50CE8E1BF93"/>
          </w:pPr>
          <w:r w:rsidRPr="00D50BF1">
            <w:rPr>
              <w:rStyle w:val="PlaceholderText"/>
              <w:rFonts w:ascii="Calibri" w:hAnsi="Calibri"/>
              <w:sz w:val="20"/>
              <w:szCs w:val="20"/>
            </w:rPr>
            <w:t>Click here to enter text.</w:t>
          </w:r>
        </w:p>
      </w:docPartBody>
    </w:docPart>
    <w:docPart>
      <w:docPartPr>
        <w:name w:val="1935EB1DFE5A4EC6975826C324DB5B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57C972-6FC5-4EDC-BE40-1A28DB97129F}"/>
      </w:docPartPr>
      <w:docPartBody>
        <w:p w:rsidR="00DD320C" w:rsidRDefault="003C54FE" w:rsidP="003C54FE">
          <w:pPr>
            <w:pStyle w:val="1935EB1DFE5A4EC6975826C324DB5B3F3"/>
          </w:pPr>
          <w:r w:rsidRPr="00D50BF1">
            <w:rPr>
              <w:rStyle w:val="PlaceholderText"/>
              <w:rFonts w:ascii="Calibri" w:hAnsi="Calibri"/>
              <w:sz w:val="20"/>
              <w:szCs w:val="20"/>
            </w:rPr>
            <w:t>Click here to enter text.</w:t>
          </w:r>
        </w:p>
      </w:docPartBody>
    </w:docPart>
    <w:docPart>
      <w:docPartPr>
        <w:name w:val="B8B6674CB79B4CE183A588838D0A05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AF3102-E6FB-4C59-9F4F-73D2D52C2795}"/>
      </w:docPartPr>
      <w:docPartBody>
        <w:p w:rsidR="00DD320C" w:rsidRDefault="003C54FE" w:rsidP="003C54FE">
          <w:pPr>
            <w:pStyle w:val="B8B6674CB79B4CE183A588838D0A05023"/>
          </w:pPr>
          <w:r w:rsidRPr="00D50BF1">
            <w:rPr>
              <w:rStyle w:val="PlaceholderText"/>
              <w:rFonts w:ascii="Calibri" w:hAnsi="Calibri"/>
              <w:sz w:val="20"/>
              <w:szCs w:val="20"/>
            </w:rPr>
            <w:t>Click here to enter text.</w:t>
          </w:r>
        </w:p>
      </w:docPartBody>
    </w:docPart>
    <w:docPart>
      <w:docPartPr>
        <w:name w:val="3F4DBD4BEDDD413D9A22CAE5897384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A054C2-1698-4022-9F86-4DE5DD3E332E}"/>
      </w:docPartPr>
      <w:docPartBody>
        <w:p w:rsidR="00DD320C" w:rsidRDefault="003C54FE" w:rsidP="003C54FE">
          <w:pPr>
            <w:pStyle w:val="3F4DBD4BEDDD413D9A22CAE5897384343"/>
          </w:pPr>
          <w:r w:rsidRPr="00D50BF1">
            <w:rPr>
              <w:rStyle w:val="PlaceholderText"/>
              <w:rFonts w:ascii="Calibri" w:hAnsi="Calibri"/>
              <w:sz w:val="20"/>
              <w:szCs w:val="20"/>
            </w:rPr>
            <w:t>Click here to enter text.</w:t>
          </w:r>
        </w:p>
      </w:docPartBody>
    </w:docPart>
    <w:docPart>
      <w:docPartPr>
        <w:name w:val="1CFEDD703F9146AAA705FA2DAED4D7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8E1C98-9497-4B01-AF5A-6A028EB55A33}"/>
      </w:docPartPr>
      <w:docPartBody>
        <w:p w:rsidR="00DD320C" w:rsidRDefault="003C54FE" w:rsidP="003C54FE">
          <w:pPr>
            <w:pStyle w:val="1CFEDD703F9146AAA705FA2DAED4D7FC2"/>
          </w:pPr>
          <w:r w:rsidRPr="00D50BF1">
            <w:rPr>
              <w:rStyle w:val="PlaceholderText"/>
              <w:rFonts w:ascii="Calibri" w:hAnsi="Calibri"/>
              <w:sz w:val="20"/>
              <w:szCs w:val="20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50C"/>
    <w:rsid w:val="00061319"/>
    <w:rsid w:val="000668B0"/>
    <w:rsid w:val="00085D9B"/>
    <w:rsid w:val="000B409D"/>
    <w:rsid w:val="00194825"/>
    <w:rsid w:val="001E14BC"/>
    <w:rsid w:val="0020508C"/>
    <w:rsid w:val="0020791D"/>
    <w:rsid w:val="00355CCF"/>
    <w:rsid w:val="003C54FE"/>
    <w:rsid w:val="00497CFD"/>
    <w:rsid w:val="005B4E65"/>
    <w:rsid w:val="007966E3"/>
    <w:rsid w:val="007F4122"/>
    <w:rsid w:val="00811DFC"/>
    <w:rsid w:val="00865A6E"/>
    <w:rsid w:val="008732DB"/>
    <w:rsid w:val="00AE650C"/>
    <w:rsid w:val="00C56899"/>
    <w:rsid w:val="00DC4356"/>
    <w:rsid w:val="00DD320C"/>
    <w:rsid w:val="00E25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D320C"/>
    <w:rPr>
      <w:color w:val="808080"/>
    </w:rPr>
  </w:style>
  <w:style w:type="paragraph" w:customStyle="1" w:styleId="7C3B31C8E2544BBE8CA11AEFE59806DB">
    <w:name w:val="7C3B31C8E2544BBE8CA11AEFE59806DB"/>
  </w:style>
  <w:style w:type="paragraph" w:customStyle="1" w:styleId="7F370E6215E941C4AC10EED313859013">
    <w:name w:val="7F370E6215E941C4AC10EED313859013"/>
  </w:style>
  <w:style w:type="paragraph" w:customStyle="1" w:styleId="715D82F3146D49CCBF05B89B8A2F56D5">
    <w:name w:val="715D82F3146D49CCBF05B89B8A2F56D5"/>
    <w:rsid w:val="00AE650C"/>
  </w:style>
  <w:style w:type="paragraph" w:customStyle="1" w:styleId="4CFDC0F6BAC04962AA5614619850954F">
    <w:name w:val="4CFDC0F6BAC04962AA5614619850954F"/>
    <w:rsid w:val="00AE650C"/>
  </w:style>
  <w:style w:type="paragraph" w:customStyle="1" w:styleId="E41F0FFBD1C545A19EF1290CCC9FDC6E">
    <w:name w:val="E41F0FFBD1C545A19EF1290CCC9FDC6E"/>
    <w:rsid w:val="00AE650C"/>
  </w:style>
  <w:style w:type="paragraph" w:customStyle="1" w:styleId="A1294B9713644DF4903017172C77FD0E">
    <w:name w:val="A1294B9713644DF4903017172C77FD0E"/>
    <w:rsid w:val="00AE650C"/>
  </w:style>
  <w:style w:type="paragraph" w:customStyle="1" w:styleId="0B0FD7CE396344F98D20B48D23D7A572">
    <w:name w:val="0B0FD7CE396344F98D20B48D23D7A572"/>
    <w:rsid w:val="00AE650C"/>
  </w:style>
  <w:style w:type="paragraph" w:customStyle="1" w:styleId="A14970DA27C84EF085DE5FACD0472B4B">
    <w:name w:val="A14970DA27C84EF085DE5FACD0472B4B"/>
    <w:rsid w:val="00AE650C"/>
  </w:style>
  <w:style w:type="paragraph" w:customStyle="1" w:styleId="159B3AF9723548F8BECCCE3700999EE0">
    <w:name w:val="159B3AF9723548F8BECCCE3700999EE0"/>
    <w:rsid w:val="00AE650C"/>
  </w:style>
  <w:style w:type="paragraph" w:customStyle="1" w:styleId="25775B6395EF4658A7BBD8666FD08AB4">
    <w:name w:val="25775B6395EF4658A7BBD8666FD08AB4"/>
    <w:rsid w:val="00AE650C"/>
  </w:style>
  <w:style w:type="paragraph" w:customStyle="1" w:styleId="715D82F3146D49CCBF05B89B8A2F56D51">
    <w:name w:val="715D82F3146D49CCBF05B89B8A2F56D51"/>
    <w:rsid w:val="00AE650C"/>
  </w:style>
  <w:style w:type="paragraph" w:customStyle="1" w:styleId="81145A9FB66443CDABAA5974C2198CCC">
    <w:name w:val="81145A9FB66443CDABAA5974C2198CCC"/>
    <w:rsid w:val="00AE650C"/>
  </w:style>
  <w:style w:type="paragraph" w:customStyle="1" w:styleId="4CFDC0F6BAC04962AA5614619850954F1">
    <w:name w:val="4CFDC0F6BAC04962AA5614619850954F1"/>
    <w:rsid w:val="00AE650C"/>
  </w:style>
  <w:style w:type="paragraph" w:customStyle="1" w:styleId="E41F0FFBD1C545A19EF1290CCC9FDC6E1">
    <w:name w:val="E41F0FFBD1C545A19EF1290CCC9FDC6E1"/>
    <w:rsid w:val="00AE650C"/>
  </w:style>
  <w:style w:type="paragraph" w:customStyle="1" w:styleId="A1294B9713644DF4903017172C77FD0E1">
    <w:name w:val="A1294B9713644DF4903017172C77FD0E1"/>
    <w:rsid w:val="00AE650C"/>
  </w:style>
  <w:style w:type="paragraph" w:customStyle="1" w:styleId="0B0FD7CE396344F98D20B48D23D7A5721">
    <w:name w:val="0B0FD7CE396344F98D20B48D23D7A5721"/>
    <w:rsid w:val="00AE650C"/>
  </w:style>
  <w:style w:type="paragraph" w:customStyle="1" w:styleId="A14970DA27C84EF085DE5FACD0472B4B1">
    <w:name w:val="A14970DA27C84EF085DE5FACD0472B4B1"/>
    <w:rsid w:val="00AE650C"/>
  </w:style>
  <w:style w:type="paragraph" w:customStyle="1" w:styleId="159B3AF9723548F8BECCCE3700999EE01">
    <w:name w:val="159B3AF9723548F8BECCCE3700999EE01"/>
    <w:rsid w:val="00AE650C"/>
  </w:style>
  <w:style w:type="paragraph" w:customStyle="1" w:styleId="25775B6395EF4658A7BBD8666FD08AB41">
    <w:name w:val="25775B6395EF4658A7BBD8666FD08AB41"/>
    <w:rsid w:val="00AE650C"/>
  </w:style>
  <w:style w:type="paragraph" w:customStyle="1" w:styleId="715D82F3146D49CCBF05B89B8A2F56D52">
    <w:name w:val="715D82F3146D49CCBF05B89B8A2F56D52"/>
    <w:rsid w:val="00AE650C"/>
  </w:style>
  <w:style w:type="paragraph" w:customStyle="1" w:styleId="4CFDC0F6BAC04962AA5614619850954F2">
    <w:name w:val="4CFDC0F6BAC04962AA5614619850954F2"/>
    <w:rsid w:val="00AE650C"/>
  </w:style>
  <w:style w:type="paragraph" w:customStyle="1" w:styleId="E41F0FFBD1C545A19EF1290CCC9FDC6E2">
    <w:name w:val="E41F0FFBD1C545A19EF1290CCC9FDC6E2"/>
    <w:rsid w:val="00AE650C"/>
  </w:style>
  <w:style w:type="paragraph" w:customStyle="1" w:styleId="A1294B9713644DF4903017172C77FD0E2">
    <w:name w:val="A1294B9713644DF4903017172C77FD0E2"/>
    <w:rsid w:val="00AE650C"/>
  </w:style>
  <w:style w:type="paragraph" w:customStyle="1" w:styleId="0B0FD7CE396344F98D20B48D23D7A5722">
    <w:name w:val="0B0FD7CE396344F98D20B48D23D7A5722"/>
    <w:rsid w:val="00AE650C"/>
  </w:style>
  <w:style w:type="paragraph" w:customStyle="1" w:styleId="A14970DA27C84EF085DE5FACD0472B4B2">
    <w:name w:val="A14970DA27C84EF085DE5FACD0472B4B2"/>
    <w:rsid w:val="00AE650C"/>
  </w:style>
  <w:style w:type="paragraph" w:customStyle="1" w:styleId="159B3AF9723548F8BECCCE3700999EE02">
    <w:name w:val="159B3AF9723548F8BECCCE3700999EE02"/>
    <w:rsid w:val="00AE650C"/>
  </w:style>
  <w:style w:type="paragraph" w:customStyle="1" w:styleId="25775B6395EF4658A7BBD8666FD08AB42">
    <w:name w:val="25775B6395EF4658A7BBD8666FD08AB42"/>
    <w:rsid w:val="00AE650C"/>
  </w:style>
  <w:style w:type="paragraph" w:customStyle="1" w:styleId="715D82F3146D49CCBF05B89B8A2F56D53">
    <w:name w:val="715D82F3146D49CCBF05B89B8A2F56D53"/>
    <w:rsid w:val="00AE650C"/>
  </w:style>
  <w:style w:type="paragraph" w:customStyle="1" w:styleId="4CFDC0F6BAC04962AA5614619850954F3">
    <w:name w:val="4CFDC0F6BAC04962AA5614619850954F3"/>
    <w:rsid w:val="00AE650C"/>
  </w:style>
  <w:style w:type="paragraph" w:customStyle="1" w:styleId="E41F0FFBD1C545A19EF1290CCC9FDC6E3">
    <w:name w:val="E41F0FFBD1C545A19EF1290CCC9FDC6E3"/>
    <w:rsid w:val="00AE650C"/>
  </w:style>
  <w:style w:type="paragraph" w:customStyle="1" w:styleId="A1294B9713644DF4903017172C77FD0E3">
    <w:name w:val="A1294B9713644DF4903017172C77FD0E3"/>
    <w:rsid w:val="00AE650C"/>
  </w:style>
  <w:style w:type="paragraph" w:customStyle="1" w:styleId="0B0FD7CE396344F98D20B48D23D7A5723">
    <w:name w:val="0B0FD7CE396344F98D20B48D23D7A5723"/>
    <w:rsid w:val="00AE650C"/>
  </w:style>
  <w:style w:type="paragraph" w:customStyle="1" w:styleId="A14970DA27C84EF085DE5FACD0472B4B3">
    <w:name w:val="A14970DA27C84EF085DE5FACD0472B4B3"/>
    <w:rsid w:val="00AE650C"/>
  </w:style>
  <w:style w:type="paragraph" w:customStyle="1" w:styleId="159B3AF9723548F8BECCCE3700999EE03">
    <w:name w:val="159B3AF9723548F8BECCCE3700999EE03"/>
    <w:rsid w:val="00AE650C"/>
  </w:style>
  <w:style w:type="paragraph" w:customStyle="1" w:styleId="25775B6395EF4658A7BBD8666FD08AB43">
    <w:name w:val="25775B6395EF4658A7BBD8666FD08AB43"/>
    <w:rsid w:val="00AE650C"/>
  </w:style>
  <w:style w:type="paragraph" w:customStyle="1" w:styleId="4CFDC0F6BAC04962AA5614619850954F4">
    <w:name w:val="4CFDC0F6BAC04962AA5614619850954F4"/>
    <w:rsid w:val="00AE650C"/>
  </w:style>
  <w:style w:type="paragraph" w:customStyle="1" w:styleId="E41F0FFBD1C545A19EF1290CCC9FDC6E4">
    <w:name w:val="E41F0FFBD1C545A19EF1290CCC9FDC6E4"/>
    <w:rsid w:val="00AE650C"/>
  </w:style>
  <w:style w:type="paragraph" w:customStyle="1" w:styleId="A1294B9713644DF4903017172C77FD0E4">
    <w:name w:val="A1294B9713644DF4903017172C77FD0E4"/>
    <w:rsid w:val="00AE650C"/>
  </w:style>
  <w:style w:type="paragraph" w:customStyle="1" w:styleId="0B0FD7CE396344F98D20B48D23D7A5724">
    <w:name w:val="0B0FD7CE396344F98D20B48D23D7A5724"/>
    <w:rsid w:val="00AE650C"/>
  </w:style>
  <w:style w:type="paragraph" w:customStyle="1" w:styleId="A14970DA27C84EF085DE5FACD0472B4B4">
    <w:name w:val="A14970DA27C84EF085DE5FACD0472B4B4"/>
    <w:rsid w:val="00AE650C"/>
  </w:style>
  <w:style w:type="paragraph" w:customStyle="1" w:styleId="159B3AF9723548F8BECCCE3700999EE04">
    <w:name w:val="159B3AF9723548F8BECCCE3700999EE04"/>
    <w:rsid w:val="00AE650C"/>
  </w:style>
  <w:style w:type="paragraph" w:customStyle="1" w:styleId="25775B6395EF4658A7BBD8666FD08AB44">
    <w:name w:val="25775B6395EF4658A7BBD8666FD08AB44"/>
    <w:rsid w:val="00AE650C"/>
  </w:style>
  <w:style w:type="paragraph" w:customStyle="1" w:styleId="5B03DAD962184C8A8DD8AE4D11B83A6C">
    <w:name w:val="5B03DAD962184C8A8DD8AE4D11B83A6C"/>
    <w:rsid w:val="00AE650C"/>
  </w:style>
  <w:style w:type="paragraph" w:customStyle="1" w:styleId="24F1562B257140349186CCA39343A627">
    <w:name w:val="24F1562B257140349186CCA39343A627"/>
    <w:rsid w:val="00AE650C"/>
  </w:style>
  <w:style w:type="paragraph" w:customStyle="1" w:styleId="64A3EDC4C07B4C2585CDD811EF34A9D9">
    <w:name w:val="64A3EDC4C07B4C2585CDD811EF34A9D9"/>
    <w:rsid w:val="00AE650C"/>
  </w:style>
  <w:style w:type="paragraph" w:customStyle="1" w:styleId="4CFDC0F6BAC04962AA5614619850954F5">
    <w:name w:val="4CFDC0F6BAC04962AA5614619850954F5"/>
    <w:rsid w:val="00AE650C"/>
  </w:style>
  <w:style w:type="paragraph" w:customStyle="1" w:styleId="E41F0FFBD1C545A19EF1290CCC9FDC6E5">
    <w:name w:val="E41F0FFBD1C545A19EF1290CCC9FDC6E5"/>
    <w:rsid w:val="00AE650C"/>
  </w:style>
  <w:style w:type="paragraph" w:customStyle="1" w:styleId="A1294B9713644DF4903017172C77FD0E5">
    <w:name w:val="A1294B9713644DF4903017172C77FD0E5"/>
    <w:rsid w:val="00AE650C"/>
  </w:style>
  <w:style w:type="paragraph" w:customStyle="1" w:styleId="0B0FD7CE396344F98D20B48D23D7A5725">
    <w:name w:val="0B0FD7CE396344F98D20B48D23D7A5725"/>
    <w:rsid w:val="00AE650C"/>
  </w:style>
  <w:style w:type="paragraph" w:customStyle="1" w:styleId="A14970DA27C84EF085DE5FACD0472B4B5">
    <w:name w:val="A14970DA27C84EF085DE5FACD0472B4B5"/>
    <w:rsid w:val="00AE650C"/>
  </w:style>
  <w:style w:type="paragraph" w:customStyle="1" w:styleId="B1E0225C2A1D4AFA847B9783FB943D34">
    <w:name w:val="B1E0225C2A1D4AFA847B9783FB943D34"/>
    <w:rsid w:val="00AE650C"/>
  </w:style>
  <w:style w:type="paragraph" w:customStyle="1" w:styleId="5B03DAD962184C8A8DD8AE4D11B83A6C1">
    <w:name w:val="5B03DAD962184C8A8DD8AE4D11B83A6C1"/>
    <w:rsid w:val="00AE650C"/>
  </w:style>
  <w:style w:type="paragraph" w:customStyle="1" w:styleId="24F1562B257140349186CCA39343A6271">
    <w:name w:val="24F1562B257140349186CCA39343A6271"/>
    <w:rsid w:val="00AE650C"/>
  </w:style>
  <w:style w:type="paragraph" w:customStyle="1" w:styleId="CA118E4DE6524D8BBDF45D7A0B296872">
    <w:name w:val="CA118E4DE6524D8BBDF45D7A0B296872"/>
    <w:rsid w:val="00AE650C"/>
  </w:style>
  <w:style w:type="paragraph" w:customStyle="1" w:styleId="64A3EDC4C07B4C2585CDD811EF34A9D91">
    <w:name w:val="64A3EDC4C07B4C2585CDD811EF34A9D91"/>
    <w:rsid w:val="00AE650C"/>
  </w:style>
  <w:style w:type="paragraph" w:customStyle="1" w:styleId="4CFDC0F6BAC04962AA5614619850954F6">
    <w:name w:val="4CFDC0F6BAC04962AA5614619850954F6"/>
    <w:rsid w:val="000668B0"/>
  </w:style>
  <w:style w:type="paragraph" w:customStyle="1" w:styleId="E41F0FFBD1C545A19EF1290CCC9FDC6E6">
    <w:name w:val="E41F0FFBD1C545A19EF1290CCC9FDC6E6"/>
    <w:rsid w:val="000668B0"/>
  </w:style>
  <w:style w:type="paragraph" w:customStyle="1" w:styleId="A1294B9713644DF4903017172C77FD0E6">
    <w:name w:val="A1294B9713644DF4903017172C77FD0E6"/>
    <w:rsid w:val="000668B0"/>
  </w:style>
  <w:style w:type="paragraph" w:customStyle="1" w:styleId="0B0FD7CE396344F98D20B48D23D7A5726">
    <w:name w:val="0B0FD7CE396344F98D20B48D23D7A5726"/>
    <w:rsid w:val="000668B0"/>
  </w:style>
  <w:style w:type="paragraph" w:customStyle="1" w:styleId="A14970DA27C84EF085DE5FACD0472B4B6">
    <w:name w:val="A14970DA27C84EF085DE5FACD0472B4B6"/>
    <w:rsid w:val="000668B0"/>
  </w:style>
  <w:style w:type="paragraph" w:customStyle="1" w:styleId="B1E0225C2A1D4AFA847B9783FB943D341">
    <w:name w:val="B1E0225C2A1D4AFA847B9783FB943D341"/>
    <w:rsid w:val="000668B0"/>
  </w:style>
  <w:style w:type="paragraph" w:customStyle="1" w:styleId="5B03DAD962184C8A8DD8AE4D11B83A6C2">
    <w:name w:val="5B03DAD962184C8A8DD8AE4D11B83A6C2"/>
    <w:rsid w:val="000668B0"/>
  </w:style>
  <w:style w:type="paragraph" w:customStyle="1" w:styleId="24F1562B257140349186CCA39343A6272">
    <w:name w:val="24F1562B257140349186CCA39343A6272"/>
    <w:rsid w:val="000668B0"/>
  </w:style>
  <w:style w:type="paragraph" w:customStyle="1" w:styleId="CA118E4DE6524D8BBDF45D7A0B2968721">
    <w:name w:val="CA118E4DE6524D8BBDF45D7A0B2968721"/>
    <w:rsid w:val="000668B0"/>
  </w:style>
  <w:style w:type="paragraph" w:customStyle="1" w:styleId="64A3EDC4C07B4C2585CDD811EF34A9D92">
    <w:name w:val="64A3EDC4C07B4C2585CDD811EF34A9D92"/>
    <w:rsid w:val="000668B0"/>
  </w:style>
  <w:style w:type="paragraph" w:customStyle="1" w:styleId="E41F0FFBD1C545A19EF1290CCC9FDC6E7">
    <w:name w:val="E41F0FFBD1C545A19EF1290CCC9FDC6E7"/>
    <w:rsid w:val="00865A6E"/>
  </w:style>
  <w:style w:type="paragraph" w:customStyle="1" w:styleId="A1294B9713644DF4903017172C77FD0E7">
    <w:name w:val="A1294B9713644DF4903017172C77FD0E7"/>
    <w:rsid w:val="00865A6E"/>
  </w:style>
  <w:style w:type="paragraph" w:customStyle="1" w:styleId="0B0FD7CE396344F98D20B48D23D7A5727">
    <w:name w:val="0B0FD7CE396344F98D20B48D23D7A5727"/>
    <w:rsid w:val="00865A6E"/>
  </w:style>
  <w:style w:type="paragraph" w:customStyle="1" w:styleId="A14970DA27C84EF085DE5FACD0472B4B7">
    <w:name w:val="A14970DA27C84EF085DE5FACD0472B4B7"/>
    <w:rsid w:val="00865A6E"/>
  </w:style>
  <w:style w:type="paragraph" w:customStyle="1" w:styleId="B1E0225C2A1D4AFA847B9783FB943D342">
    <w:name w:val="B1E0225C2A1D4AFA847B9783FB943D342"/>
    <w:rsid w:val="00865A6E"/>
  </w:style>
  <w:style w:type="paragraph" w:customStyle="1" w:styleId="5B03DAD962184C8A8DD8AE4D11B83A6C3">
    <w:name w:val="5B03DAD962184C8A8DD8AE4D11B83A6C3"/>
    <w:rsid w:val="00865A6E"/>
  </w:style>
  <w:style w:type="paragraph" w:customStyle="1" w:styleId="24F1562B257140349186CCA39343A6273">
    <w:name w:val="24F1562B257140349186CCA39343A6273"/>
    <w:rsid w:val="00865A6E"/>
  </w:style>
  <w:style w:type="paragraph" w:customStyle="1" w:styleId="CA118E4DE6524D8BBDF45D7A0B2968722">
    <w:name w:val="CA118E4DE6524D8BBDF45D7A0B2968722"/>
    <w:rsid w:val="00865A6E"/>
  </w:style>
  <w:style w:type="paragraph" w:customStyle="1" w:styleId="64A3EDC4C07B4C2585CDD811EF34A9D93">
    <w:name w:val="64A3EDC4C07B4C2585CDD811EF34A9D93"/>
    <w:rsid w:val="00865A6E"/>
  </w:style>
  <w:style w:type="paragraph" w:customStyle="1" w:styleId="4CFDC0F6BAC04962AA5614619850954F7">
    <w:name w:val="4CFDC0F6BAC04962AA5614619850954F7"/>
    <w:rsid w:val="0020791D"/>
  </w:style>
  <w:style w:type="paragraph" w:customStyle="1" w:styleId="E41F0FFBD1C545A19EF1290CCC9FDC6E8">
    <w:name w:val="E41F0FFBD1C545A19EF1290CCC9FDC6E8"/>
    <w:rsid w:val="0020791D"/>
  </w:style>
  <w:style w:type="paragraph" w:customStyle="1" w:styleId="A1294B9713644DF4903017172C77FD0E8">
    <w:name w:val="A1294B9713644DF4903017172C77FD0E8"/>
    <w:rsid w:val="0020791D"/>
  </w:style>
  <w:style w:type="paragraph" w:customStyle="1" w:styleId="0B0FD7CE396344F98D20B48D23D7A5728">
    <w:name w:val="0B0FD7CE396344F98D20B48D23D7A5728"/>
    <w:rsid w:val="0020791D"/>
  </w:style>
  <w:style w:type="paragraph" w:customStyle="1" w:styleId="A14970DA27C84EF085DE5FACD0472B4B8">
    <w:name w:val="A14970DA27C84EF085DE5FACD0472B4B8"/>
    <w:rsid w:val="0020791D"/>
  </w:style>
  <w:style w:type="paragraph" w:customStyle="1" w:styleId="B1E0225C2A1D4AFA847B9783FB943D343">
    <w:name w:val="B1E0225C2A1D4AFA847B9783FB943D343"/>
    <w:rsid w:val="0020791D"/>
  </w:style>
  <w:style w:type="paragraph" w:customStyle="1" w:styleId="5B03DAD962184C8A8DD8AE4D11B83A6C4">
    <w:name w:val="5B03DAD962184C8A8DD8AE4D11B83A6C4"/>
    <w:rsid w:val="0020791D"/>
  </w:style>
  <w:style w:type="paragraph" w:customStyle="1" w:styleId="24F1562B257140349186CCA39343A6274">
    <w:name w:val="24F1562B257140349186CCA39343A6274"/>
    <w:rsid w:val="0020791D"/>
  </w:style>
  <w:style w:type="paragraph" w:customStyle="1" w:styleId="CA118E4DE6524D8BBDF45D7A0B2968723">
    <w:name w:val="CA118E4DE6524D8BBDF45D7A0B2968723"/>
    <w:rsid w:val="0020791D"/>
  </w:style>
  <w:style w:type="paragraph" w:customStyle="1" w:styleId="64A3EDC4C07B4C2585CDD811EF34A9D94">
    <w:name w:val="64A3EDC4C07B4C2585CDD811EF34A9D94"/>
    <w:rsid w:val="0020791D"/>
  </w:style>
  <w:style w:type="paragraph" w:customStyle="1" w:styleId="4CFDC0F6BAC04962AA5614619850954F8">
    <w:name w:val="4CFDC0F6BAC04962AA5614619850954F8"/>
    <w:rsid w:val="007F4122"/>
  </w:style>
  <w:style w:type="paragraph" w:customStyle="1" w:styleId="E41F0FFBD1C545A19EF1290CCC9FDC6E9">
    <w:name w:val="E41F0FFBD1C545A19EF1290CCC9FDC6E9"/>
    <w:rsid w:val="007F4122"/>
  </w:style>
  <w:style w:type="paragraph" w:customStyle="1" w:styleId="A1294B9713644DF4903017172C77FD0E9">
    <w:name w:val="A1294B9713644DF4903017172C77FD0E9"/>
    <w:rsid w:val="007F4122"/>
  </w:style>
  <w:style w:type="paragraph" w:customStyle="1" w:styleId="0B0FD7CE396344F98D20B48D23D7A5729">
    <w:name w:val="0B0FD7CE396344F98D20B48D23D7A5729"/>
    <w:rsid w:val="007F4122"/>
  </w:style>
  <w:style w:type="paragraph" w:customStyle="1" w:styleId="A14970DA27C84EF085DE5FACD0472B4B9">
    <w:name w:val="A14970DA27C84EF085DE5FACD0472B4B9"/>
    <w:rsid w:val="007F4122"/>
  </w:style>
  <w:style w:type="paragraph" w:customStyle="1" w:styleId="B1E0225C2A1D4AFA847B9783FB943D344">
    <w:name w:val="B1E0225C2A1D4AFA847B9783FB943D344"/>
    <w:rsid w:val="007F4122"/>
  </w:style>
  <w:style w:type="paragraph" w:customStyle="1" w:styleId="5B03DAD962184C8A8DD8AE4D11B83A6C5">
    <w:name w:val="5B03DAD962184C8A8DD8AE4D11B83A6C5"/>
    <w:rsid w:val="007F4122"/>
  </w:style>
  <w:style w:type="paragraph" w:customStyle="1" w:styleId="24F1562B257140349186CCA39343A6275">
    <w:name w:val="24F1562B257140349186CCA39343A6275"/>
    <w:rsid w:val="007F4122"/>
  </w:style>
  <w:style w:type="paragraph" w:customStyle="1" w:styleId="CA118E4DE6524D8BBDF45D7A0B2968724">
    <w:name w:val="CA118E4DE6524D8BBDF45D7A0B2968724"/>
    <w:rsid w:val="007F4122"/>
  </w:style>
  <w:style w:type="paragraph" w:customStyle="1" w:styleId="64A3EDC4C07B4C2585CDD811EF34A9D95">
    <w:name w:val="64A3EDC4C07B4C2585CDD811EF34A9D95"/>
    <w:rsid w:val="007F4122"/>
  </w:style>
  <w:style w:type="paragraph" w:customStyle="1" w:styleId="4CFDC0F6BAC04962AA5614619850954F9">
    <w:name w:val="4CFDC0F6BAC04962AA5614619850954F9"/>
    <w:rsid w:val="003C54FE"/>
  </w:style>
  <w:style w:type="paragraph" w:customStyle="1" w:styleId="E41F0FFBD1C545A19EF1290CCC9FDC6E10">
    <w:name w:val="E41F0FFBD1C545A19EF1290CCC9FDC6E10"/>
    <w:rsid w:val="003C54FE"/>
  </w:style>
  <w:style w:type="paragraph" w:customStyle="1" w:styleId="A1294B9713644DF4903017172C77FD0E10">
    <w:name w:val="A1294B9713644DF4903017172C77FD0E10"/>
    <w:rsid w:val="003C54FE"/>
  </w:style>
  <w:style w:type="paragraph" w:customStyle="1" w:styleId="0B0FD7CE396344F98D20B48D23D7A57210">
    <w:name w:val="0B0FD7CE396344F98D20B48D23D7A57210"/>
    <w:rsid w:val="003C54FE"/>
  </w:style>
  <w:style w:type="paragraph" w:customStyle="1" w:styleId="A14970DA27C84EF085DE5FACD0472B4B10">
    <w:name w:val="A14970DA27C84EF085DE5FACD0472B4B10"/>
    <w:rsid w:val="003C54FE"/>
  </w:style>
  <w:style w:type="paragraph" w:customStyle="1" w:styleId="B1E0225C2A1D4AFA847B9783FB943D345">
    <w:name w:val="B1E0225C2A1D4AFA847B9783FB943D345"/>
    <w:rsid w:val="003C54FE"/>
  </w:style>
  <w:style w:type="paragraph" w:customStyle="1" w:styleId="5B03DAD962184C8A8DD8AE4D11B83A6C6">
    <w:name w:val="5B03DAD962184C8A8DD8AE4D11B83A6C6"/>
    <w:rsid w:val="003C54FE"/>
  </w:style>
  <w:style w:type="paragraph" w:customStyle="1" w:styleId="24F1562B257140349186CCA39343A6276">
    <w:name w:val="24F1562B257140349186CCA39343A6276"/>
    <w:rsid w:val="003C54FE"/>
  </w:style>
  <w:style w:type="paragraph" w:customStyle="1" w:styleId="8621620FC1D145CEBC55A91065E21BBE">
    <w:name w:val="8621620FC1D145CEBC55A91065E21BBE"/>
    <w:rsid w:val="003C54FE"/>
  </w:style>
  <w:style w:type="paragraph" w:customStyle="1" w:styleId="4CFDC0F6BAC04962AA5614619850954F10">
    <w:name w:val="4CFDC0F6BAC04962AA5614619850954F10"/>
    <w:rsid w:val="003C54FE"/>
  </w:style>
  <w:style w:type="paragraph" w:customStyle="1" w:styleId="E41F0FFBD1C545A19EF1290CCC9FDC6E11">
    <w:name w:val="E41F0FFBD1C545A19EF1290CCC9FDC6E11"/>
    <w:rsid w:val="003C54FE"/>
  </w:style>
  <w:style w:type="paragraph" w:customStyle="1" w:styleId="A1294B9713644DF4903017172C77FD0E11">
    <w:name w:val="A1294B9713644DF4903017172C77FD0E11"/>
    <w:rsid w:val="003C54FE"/>
  </w:style>
  <w:style w:type="paragraph" w:customStyle="1" w:styleId="0B0FD7CE396344F98D20B48D23D7A57211">
    <w:name w:val="0B0FD7CE396344F98D20B48D23D7A57211"/>
    <w:rsid w:val="003C54FE"/>
  </w:style>
  <w:style w:type="paragraph" w:customStyle="1" w:styleId="A14970DA27C84EF085DE5FACD0472B4B11">
    <w:name w:val="A14970DA27C84EF085DE5FACD0472B4B11"/>
    <w:rsid w:val="003C54FE"/>
  </w:style>
  <w:style w:type="paragraph" w:customStyle="1" w:styleId="B1E0225C2A1D4AFA847B9783FB943D346">
    <w:name w:val="B1E0225C2A1D4AFA847B9783FB943D346"/>
    <w:rsid w:val="003C54FE"/>
  </w:style>
  <w:style w:type="paragraph" w:customStyle="1" w:styleId="5B03DAD962184C8A8DD8AE4D11B83A6C7">
    <w:name w:val="5B03DAD962184C8A8DD8AE4D11B83A6C7"/>
    <w:rsid w:val="003C54FE"/>
  </w:style>
  <w:style w:type="paragraph" w:customStyle="1" w:styleId="24F1562B257140349186CCA39343A6277">
    <w:name w:val="24F1562B257140349186CCA39343A6277"/>
    <w:rsid w:val="003C54FE"/>
  </w:style>
  <w:style w:type="paragraph" w:customStyle="1" w:styleId="8621620FC1D145CEBC55A91065E21BBE1">
    <w:name w:val="8621620FC1D145CEBC55A91065E21BBE1"/>
    <w:rsid w:val="003C54FE"/>
  </w:style>
  <w:style w:type="paragraph" w:customStyle="1" w:styleId="4CFDC0F6BAC04962AA5614619850954F11">
    <w:name w:val="4CFDC0F6BAC04962AA5614619850954F11"/>
    <w:rsid w:val="003C54FE"/>
  </w:style>
  <w:style w:type="paragraph" w:customStyle="1" w:styleId="E41F0FFBD1C545A19EF1290CCC9FDC6E12">
    <w:name w:val="E41F0FFBD1C545A19EF1290CCC9FDC6E12"/>
    <w:rsid w:val="003C54FE"/>
  </w:style>
  <w:style w:type="paragraph" w:customStyle="1" w:styleId="A1294B9713644DF4903017172C77FD0E12">
    <w:name w:val="A1294B9713644DF4903017172C77FD0E12"/>
    <w:rsid w:val="003C54FE"/>
  </w:style>
  <w:style w:type="paragraph" w:customStyle="1" w:styleId="0B0FD7CE396344F98D20B48D23D7A57212">
    <w:name w:val="0B0FD7CE396344F98D20B48D23D7A57212"/>
    <w:rsid w:val="003C54FE"/>
  </w:style>
  <w:style w:type="paragraph" w:customStyle="1" w:styleId="A14970DA27C84EF085DE5FACD0472B4B12">
    <w:name w:val="A14970DA27C84EF085DE5FACD0472B4B12"/>
    <w:rsid w:val="003C54FE"/>
  </w:style>
  <w:style w:type="paragraph" w:customStyle="1" w:styleId="B1E0225C2A1D4AFA847B9783FB943D347">
    <w:name w:val="B1E0225C2A1D4AFA847B9783FB943D347"/>
    <w:rsid w:val="003C54FE"/>
  </w:style>
  <w:style w:type="paragraph" w:customStyle="1" w:styleId="5B03DAD962184C8A8DD8AE4D11B83A6C8">
    <w:name w:val="5B03DAD962184C8A8DD8AE4D11B83A6C8"/>
    <w:rsid w:val="003C54FE"/>
  </w:style>
  <w:style w:type="paragraph" w:customStyle="1" w:styleId="24F1562B257140349186CCA39343A6278">
    <w:name w:val="24F1562B257140349186CCA39343A6278"/>
    <w:rsid w:val="003C54FE"/>
  </w:style>
  <w:style w:type="paragraph" w:customStyle="1" w:styleId="8621620FC1D145CEBC55A91065E21BBE2">
    <w:name w:val="8621620FC1D145CEBC55A91065E21BBE2"/>
    <w:rsid w:val="003C54FE"/>
  </w:style>
  <w:style w:type="paragraph" w:customStyle="1" w:styleId="B6BA03EC2383433EAA0019C14C23E386">
    <w:name w:val="B6BA03EC2383433EAA0019C14C23E386"/>
    <w:rsid w:val="003C54FE"/>
  </w:style>
  <w:style w:type="paragraph" w:customStyle="1" w:styleId="02676064705045359B7D97D0DD7BC081">
    <w:name w:val="02676064705045359B7D97D0DD7BC081"/>
    <w:rsid w:val="003C54FE"/>
  </w:style>
  <w:style w:type="paragraph" w:customStyle="1" w:styleId="149A671AEEB847A7A25BCA69C361ACC3">
    <w:name w:val="149A671AEEB847A7A25BCA69C361ACC3"/>
    <w:rsid w:val="003C54FE"/>
  </w:style>
  <w:style w:type="paragraph" w:customStyle="1" w:styleId="F116E6F13C5B4268989CE47DF5DC4C33">
    <w:name w:val="F116E6F13C5B4268989CE47DF5DC4C33"/>
    <w:rsid w:val="003C54FE"/>
  </w:style>
  <w:style w:type="paragraph" w:customStyle="1" w:styleId="74F58E0E0CE048BB862436E15E709F2F">
    <w:name w:val="74F58E0E0CE048BB862436E15E709F2F"/>
    <w:rsid w:val="003C54FE"/>
  </w:style>
  <w:style w:type="paragraph" w:customStyle="1" w:styleId="7FC2F59755F94B768D177F1070B36D96">
    <w:name w:val="7FC2F59755F94B768D177F1070B36D96"/>
    <w:rsid w:val="003C54FE"/>
  </w:style>
  <w:style w:type="paragraph" w:customStyle="1" w:styleId="DCACC0BB99B34FF0A16BC0630B612D51">
    <w:name w:val="DCACC0BB99B34FF0A16BC0630B612D51"/>
    <w:rsid w:val="003C54FE"/>
  </w:style>
  <w:style w:type="paragraph" w:customStyle="1" w:styleId="7B5AA142BFCA4ABD84107215FB202476">
    <w:name w:val="7B5AA142BFCA4ABD84107215FB202476"/>
    <w:rsid w:val="003C54FE"/>
  </w:style>
  <w:style w:type="paragraph" w:customStyle="1" w:styleId="4F674E13C72C4ED0A71CD2463D6A859D">
    <w:name w:val="4F674E13C72C4ED0A71CD2463D6A859D"/>
    <w:rsid w:val="003C54FE"/>
  </w:style>
  <w:style w:type="paragraph" w:customStyle="1" w:styleId="5A1072FEA2E94024A85CB91299E721DC">
    <w:name w:val="5A1072FEA2E94024A85CB91299E721DC"/>
    <w:rsid w:val="003C54FE"/>
  </w:style>
  <w:style w:type="paragraph" w:customStyle="1" w:styleId="4BFBAD0E938E4175BABFAB95AAC60F55">
    <w:name w:val="4BFBAD0E938E4175BABFAB95AAC60F55"/>
    <w:rsid w:val="003C54FE"/>
  </w:style>
  <w:style w:type="paragraph" w:customStyle="1" w:styleId="F0BC319EF0FF4A9EBB28C861E2CF47B4">
    <w:name w:val="F0BC319EF0FF4A9EBB28C861E2CF47B4"/>
    <w:rsid w:val="003C54FE"/>
  </w:style>
  <w:style w:type="paragraph" w:customStyle="1" w:styleId="C1F94473E87549E4B165AFB932A0C5C4">
    <w:name w:val="C1F94473E87549E4B165AFB932A0C5C4"/>
    <w:rsid w:val="003C54FE"/>
  </w:style>
  <w:style w:type="paragraph" w:customStyle="1" w:styleId="E9F8547765EC4FA89C714203E002C620">
    <w:name w:val="E9F8547765EC4FA89C714203E002C620"/>
    <w:rsid w:val="003C54FE"/>
  </w:style>
  <w:style w:type="paragraph" w:customStyle="1" w:styleId="CA118E4DE6524D8BBDF45D7A0B2968725">
    <w:name w:val="CA118E4DE6524D8BBDF45D7A0B2968725"/>
    <w:rsid w:val="003C54FE"/>
  </w:style>
  <w:style w:type="paragraph" w:customStyle="1" w:styleId="64A3EDC4C07B4C2585CDD811EF34A9D96">
    <w:name w:val="64A3EDC4C07B4C2585CDD811EF34A9D96"/>
    <w:rsid w:val="003C54FE"/>
  </w:style>
  <w:style w:type="paragraph" w:customStyle="1" w:styleId="67C2E4C789EC4A84BCB2D8846F05DA1E">
    <w:name w:val="67C2E4C789EC4A84BCB2D8846F05DA1E"/>
    <w:rsid w:val="003C54FE"/>
  </w:style>
  <w:style w:type="paragraph" w:customStyle="1" w:styleId="706255B7430140509E37370DF4CAE80A">
    <w:name w:val="706255B7430140509E37370DF4CAE80A"/>
    <w:rsid w:val="003C54FE"/>
  </w:style>
  <w:style w:type="paragraph" w:customStyle="1" w:styleId="4CFDC0F6BAC04962AA5614619850954F12">
    <w:name w:val="4CFDC0F6BAC04962AA5614619850954F12"/>
    <w:rsid w:val="003C54FE"/>
  </w:style>
  <w:style w:type="paragraph" w:customStyle="1" w:styleId="E41F0FFBD1C545A19EF1290CCC9FDC6E13">
    <w:name w:val="E41F0FFBD1C545A19EF1290CCC9FDC6E13"/>
    <w:rsid w:val="003C54FE"/>
  </w:style>
  <w:style w:type="paragraph" w:customStyle="1" w:styleId="A1294B9713644DF4903017172C77FD0E13">
    <w:name w:val="A1294B9713644DF4903017172C77FD0E13"/>
    <w:rsid w:val="003C54FE"/>
  </w:style>
  <w:style w:type="paragraph" w:customStyle="1" w:styleId="0B0FD7CE396344F98D20B48D23D7A57213">
    <w:name w:val="0B0FD7CE396344F98D20B48D23D7A57213"/>
    <w:rsid w:val="003C54FE"/>
  </w:style>
  <w:style w:type="paragraph" w:customStyle="1" w:styleId="A14970DA27C84EF085DE5FACD0472B4B13">
    <w:name w:val="A14970DA27C84EF085DE5FACD0472B4B13"/>
    <w:rsid w:val="003C54FE"/>
  </w:style>
  <w:style w:type="paragraph" w:customStyle="1" w:styleId="B1E0225C2A1D4AFA847B9783FB943D348">
    <w:name w:val="B1E0225C2A1D4AFA847B9783FB943D348"/>
    <w:rsid w:val="003C54FE"/>
  </w:style>
  <w:style w:type="paragraph" w:customStyle="1" w:styleId="5B03DAD962184C8A8DD8AE4D11B83A6C9">
    <w:name w:val="5B03DAD962184C8A8DD8AE4D11B83A6C9"/>
    <w:rsid w:val="003C54FE"/>
  </w:style>
  <w:style w:type="paragraph" w:customStyle="1" w:styleId="24F1562B257140349186CCA39343A6279">
    <w:name w:val="24F1562B257140349186CCA39343A6279"/>
    <w:rsid w:val="003C54FE"/>
  </w:style>
  <w:style w:type="paragraph" w:customStyle="1" w:styleId="8621620FC1D145CEBC55A91065E21BBE3">
    <w:name w:val="8621620FC1D145CEBC55A91065E21BBE3"/>
    <w:rsid w:val="003C54FE"/>
  </w:style>
  <w:style w:type="paragraph" w:customStyle="1" w:styleId="02676064705045359B7D97D0DD7BC0811">
    <w:name w:val="02676064705045359B7D97D0DD7BC0811"/>
    <w:rsid w:val="003C54FE"/>
  </w:style>
  <w:style w:type="paragraph" w:customStyle="1" w:styleId="149A671AEEB847A7A25BCA69C361ACC31">
    <w:name w:val="149A671AEEB847A7A25BCA69C361ACC31"/>
    <w:rsid w:val="003C54FE"/>
  </w:style>
  <w:style w:type="paragraph" w:customStyle="1" w:styleId="F116E6F13C5B4268989CE47DF5DC4C331">
    <w:name w:val="F116E6F13C5B4268989CE47DF5DC4C331"/>
    <w:rsid w:val="003C54FE"/>
  </w:style>
  <w:style w:type="paragraph" w:customStyle="1" w:styleId="74F58E0E0CE048BB862436E15E709F2F1">
    <w:name w:val="74F58E0E0CE048BB862436E15E709F2F1"/>
    <w:rsid w:val="003C54FE"/>
  </w:style>
  <w:style w:type="paragraph" w:customStyle="1" w:styleId="7FC2F59755F94B768D177F1070B36D961">
    <w:name w:val="7FC2F59755F94B768D177F1070B36D961"/>
    <w:rsid w:val="003C54FE"/>
  </w:style>
  <w:style w:type="paragraph" w:customStyle="1" w:styleId="DCACC0BB99B34FF0A16BC0630B612D511">
    <w:name w:val="DCACC0BB99B34FF0A16BC0630B612D511"/>
    <w:rsid w:val="003C54FE"/>
  </w:style>
  <w:style w:type="paragraph" w:customStyle="1" w:styleId="7B5AA142BFCA4ABD84107215FB2024761">
    <w:name w:val="7B5AA142BFCA4ABD84107215FB2024761"/>
    <w:rsid w:val="003C54FE"/>
  </w:style>
  <w:style w:type="paragraph" w:customStyle="1" w:styleId="4F674E13C72C4ED0A71CD2463D6A859D1">
    <w:name w:val="4F674E13C72C4ED0A71CD2463D6A859D1"/>
    <w:rsid w:val="003C54FE"/>
  </w:style>
  <w:style w:type="paragraph" w:customStyle="1" w:styleId="5A1072FEA2E94024A85CB91299E721DC1">
    <w:name w:val="5A1072FEA2E94024A85CB91299E721DC1"/>
    <w:rsid w:val="003C54FE"/>
  </w:style>
  <w:style w:type="paragraph" w:customStyle="1" w:styleId="4BFBAD0E938E4175BABFAB95AAC60F551">
    <w:name w:val="4BFBAD0E938E4175BABFAB95AAC60F551"/>
    <w:rsid w:val="003C54FE"/>
  </w:style>
  <w:style w:type="paragraph" w:customStyle="1" w:styleId="F0BC319EF0FF4A9EBB28C861E2CF47B41">
    <w:name w:val="F0BC319EF0FF4A9EBB28C861E2CF47B41"/>
    <w:rsid w:val="003C54FE"/>
  </w:style>
  <w:style w:type="paragraph" w:customStyle="1" w:styleId="C1F94473E87549E4B165AFB932A0C5C41">
    <w:name w:val="C1F94473E87549E4B165AFB932A0C5C41"/>
    <w:rsid w:val="003C54FE"/>
  </w:style>
  <w:style w:type="paragraph" w:customStyle="1" w:styleId="E9F8547765EC4FA89C714203E002C6201">
    <w:name w:val="E9F8547765EC4FA89C714203E002C6201"/>
    <w:rsid w:val="003C54FE"/>
  </w:style>
  <w:style w:type="paragraph" w:customStyle="1" w:styleId="CA118E4DE6524D8BBDF45D7A0B2968726">
    <w:name w:val="CA118E4DE6524D8BBDF45D7A0B2968726"/>
    <w:rsid w:val="003C54FE"/>
  </w:style>
  <w:style w:type="paragraph" w:customStyle="1" w:styleId="64A3EDC4C07B4C2585CDD811EF34A9D97">
    <w:name w:val="64A3EDC4C07B4C2585CDD811EF34A9D97"/>
    <w:rsid w:val="003C54FE"/>
  </w:style>
  <w:style w:type="paragraph" w:customStyle="1" w:styleId="67C2E4C789EC4A84BCB2D8846F05DA1E1">
    <w:name w:val="67C2E4C789EC4A84BCB2D8846F05DA1E1"/>
    <w:rsid w:val="003C54FE"/>
  </w:style>
  <w:style w:type="paragraph" w:customStyle="1" w:styleId="706255B7430140509E37370DF4CAE80A1">
    <w:name w:val="706255B7430140509E37370DF4CAE80A1"/>
    <w:rsid w:val="003C54FE"/>
  </w:style>
  <w:style w:type="paragraph" w:customStyle="1" w:styleId="4CFDC0F6BAC04962AA5614619850954F13">
    <w:name w:val="4CFDC0F6BAC04962AA5614619850954F13"/>
    <w:rsid w:val="003C54FE"/>
  </w:style>
  <w:style w:type="paragraph" w:customStyle="1" w:styleId="E41F0FFBD1C545A19EF1290CCC9FDC6E14">
    <w:name w:val="E41F0FFBD1C545A19EF1290CCC9FDC6E14"/>
    <w:rsid w:val="003C54FE"/>
  </w:style>
  <w:style w:type="paragraph" w:customStyle="1" w:styleId="A1294B9713644DF4903017172C77FD0E14">
    <w:name w:val="A1294B9713644DF4903017172C77FD0E14"/>
    <w:rsid w:val="003C54FE"/>
  </w:style>
  <w:style w:type="paragraph" w:customStyle="1" w:styleId="0B0FD7CE396344F98D20B48D23D7A57214">
    <w:name w:val="0B0FD7CE396344F98D20B48D23D7A57214"/>
    <w:rsid w:val="003C54FE"/>
  </w:style>
  <w:style w:type="paragraph" w:customStyle="1" w:styleId="A14970DA27C84EF085DE5FACD0472B4B14">
    <w:name w:val="A14970DA27C84EF085DE5FACD0472B4B14"/>
    <w:rsid w:val="003C54FE"/>
  </w:style>
  <w:style w:type="paragraph" w:customStyle="1" w:styleId="B1E0225C2A1D4AFA847B9783FB943D349">
    <w:name w:val="B1E0225C2A1D4AFA847B9783FB943D349"/>
    <w:rsid w:val="003C54FE"/>
  </w:style>
  <w:style w:type="paragraph" w:customStyle="1" w:styleId="5B03DAD962184C8A8DD8AE4D11B83A6C10">
    <w:name w:val="5B03DAD962184C8A8DD8AE4D11B83A6C10"/>
    <w:rsid w:val="003C54FE"/>
  </w:style>
  <w:style w:type="paragraph" w:customStyle="1" w:styleId="24F1562B257140349186CCA39343A62710">
    <w:name w:val="24F1562B257140349186CCA39343A62710"/>
    <w:rsid w:val="003C54FE"/>
  </w:style>
  <w:style w:type="paragraph" w:customStyle="1" w:styleId="8621620FC1D145CEBC55A91065E21BBE4">
    <w:name w:val="8621620FC1D145CEBC55A91065E21BBE4"/>
    <w:rsid w:val="003C54FE"/>
  </w:style>
  <w:style w:type="paragraph" w:customStyle="1" w:styleId="02676064705045359B7D97D0DD7BC0812">
    <w:name w:val="02676064705045359B7D97D0DD7BC0812"/>
    <w:rsid w:val="003C54FE"/>
  </w:style>
  <w:style w:type="paragraph" w:customStyle="1" w:styleId="149A671AEEB847A7A25BCA69C361ACC32">
    <w:name w:val="149A671AEEB847A7A25BCA69C361ACC32"/>
    <w:rsid w:val="003C54FE"/>
  </w:style>
  <w:style w:type="paragraph" w:customStyle="1" w:styleId="F116E6F13C5B4268989CE47DF5DC4C332">
    <w:name w:val="F116E6F13C5B4268989CE47DF5DC4C332"/>
    <w:rsid w:val="003C54FE"/>
  </w:style>
  <w:style w:type="paragraph" w:customStyle="1" w:styleId="74F58E0E0CE048BB862436E15E709F2F2">
    <w:name w:val="74F58E0E0CE048BB862436E15E709F2F2"/>
    <w:rsid w:val="003C54FE"/>
  </w:style>
  <w:style w:type="paragraph" w:customStyle="1" w:styleId="7FC2F59755F94B768D177F1070B36D962">
    <w:name w:val="7FC2F59755F94B768D177F1070B36D962"/>
    <w:rsid w:val="003C54FE"/>
  </w:style>
  <w:style w:type="paragraph" w:customStyle="1" w:styleId="DCACC0BB99B34FF0A16BC0630B612D512">
    <w:name w:val="DCACC0BB99B34FF0A16BC0630B612D512"/>
    <w:rsid w:val="003C54FE"/>
  </w:style>
  <w:style w:type="paragraph" w:customStyle="1" w:styleId="7B5AA142BFCA4ABD84107215FB2024762">
    <w:name w:val="7B5AA142BFCA4ABD84107215FB2024762"/>
    <w:rsid w:val="003C54FE"/>
  </w:style>
  <w:style w:type="paragraph" w:customStyle="1" w:styleId="4F674E13C72C4ED0A71CD2463D6A859D2">
    <w:name w:val="4F674E13C72C4ED0A71CD2463D6A859D2"/>
    <w:rsid w:val="003C54FE"/>
  </w:style>
  <w:style w:type="paragraph" w:customStyle="1" w:styleId="5A1072FEA2E94024A85CB91299E721DC2">
    <w:name w:val="5A1072FEA2E94024A85CB91299E721DC2"/>
    <w:rsid w:val="003C54FE"/>
  </w:style>
  <w:style w:type="paragraph" w:customStyle="1" w:styleId="4BFBAD0E938E4175BABFAB95AAC60F552">
    <w:name w:val="4BFBAD0E938E4175BABFAB95AAC60F552"/>
    <w:rsid w:val="003C54FE"/>
  </w:style>
  <w:style w:type="paragraph" w:customStyle="1" w:styleId="F0BC319EF0FF4A9EBB28C861E2CF47B42">
    <w:name w:val="F0BC319EF0FF4A9EBB28C861E2CF47B42"/>
    <w:rsid w:val="003C54FE"/>
  </w:style>
  <w:style w:type="paragraph" w:customStyle="1" w:styleId="C1F94473E87549E4B165AFB932A0C5C42">
    <w:name w:val="C1F94473E87549E4B165AFB932A0C5C42"/>
    <w:rsid w:val="003C54FE"/>
  </w:style>
  <w:style w:type="paragraph" w:customStyle="1" w:styleId="E9F8547765EC4FA89C714203E002C6202">
    <w:name w:val="E9F8547765EC4FA89C714203E002C6202"/>
    <w:rsid w:val="003C54FE"/>
  </w:style>
  <w:style w:type="paragraph" w:customStyle="1" w:styleId="CA118E4DE6524D8BBDF45D7A0B2968727">
    <w:name w:val="CA118E4DE6524D8BBDF45D7A0B2968727"/>
    <w:rsid w:val="003C54FE"/>
  </w:style>
  <w:style w:type="paragraph" w:customStyle="1" w:styleId="64A3EDC4C07B4C2585CDD811EF34A9D98">
    <w:name w:val="64A3EDC4C07B4C2585CDD811EF34A9D98"/>
    <w:rsid w:val="003C54FE"/>
  </w:style>
  <w:style w:type="paragraph" w:customStyle="1" w:styleId="67C2E4C789EC4A84BCB2D8846F05DA1E2">
    <w:name w:val="67C2E4C789EC4A84BCB2D8846F05DA1E2"/>
    <w:rsid w:val="003C54FE"/>
  </w:style>
  <w:style w:type="paragraph" w:customStyle="1" w:styleId="706255B7430140509E37370DF4CAE80A2">
    <w:name w:val="706255B7430140509E37370DF4CAE80A2"/>
    <w:rsid w:val="003C54FE"/>
  </w:style>
  <w:style w:type="paragraph" w:customStyle="1" w:styleId="4CFDC0F6BAC04962AA5614619850954F14">
    <w:name w:val="4CFDC0F6BAC04962AA5614619850954F14"/>
    <w:rsid w:val="003C54FE"/>
  </w:style>
  <w:style w:type="paragraph" w:customStyle="1" w:styleId="E41F0FFBD1C545A19EF1290CCC9FDC6E15">
    <w:name w:val="E41F0FFBD1C545A19EF1290CCC9FDC6E15"/>
    <w:rsid w:val="003C54FE"/>
  </w:style>
  <w:style w:type="paragraph" w:customStyle="1" w:styleId="A1294B9713644DF4903017172C77FD0E15">
    <w:name w:val="A1294B9713644DF4903017172C77FD0E15"/>
    <w:rsid w:val="003C54FE"/>
  </w:style>
  <w:style w:type="paragraph" w:customStyle="1" w:styleId="0B0FD7CE396344F98D20B48D23D7A57215">
    <w:name w:val="0B0FD7CE396344F98D20B48D23D7A57215"/>
    <w:rsid w:val="003C54FE"/>
  </w:style>
  <w:style w:type="paragraph" w:customStyle="1" w:styleId="A14970DA27C84EF085DE5FACD0472B4B15">
    <w:name w:val="A14970DA27C84EF085DE5FACD0472B4B15"/>
    <w:rsid w:val="003C54FE"/>
  </w:style>
  <w:style w:type="paragraph" w:customStyle="1" w:styleId="B1E0225C2A1D4AFA847B9783FB943D3410">
    <w:name w:val="B1E0225C2A1D4AFA847B9783FB943D3410"/>
    <w:rsid w:val="003C54FE"/>
  </w:style>
  <w:style w:type="paragraph" w:customStyle="1" w:styleId="5B03DAD962184C8A8DD8AE4D11B83A6C11">
    <w:name w:val="5B03DAD962184C8A8DD8AE4D11B83A6C11"/>
    <w:rsid w:val="003C54FE"/>
  </w:style>
  <w:style w:type="paragraph" w:customStyle="1" w:styleId="24F1562B257140349186CCA39343A62711">
    <w:name w:val="24F1562B257140349186CCA39343A62711"/>
    <w:rsid w:val="003C54FE"/>
  </w:style>
  <w:style w:type="paragraph" w:customStyle="1" w:styleId="8621620FC1D145CEBC55A91065E21BBE5">
    <w:name w:val="8621620FC1D145CEBC55A91065E21BBE5"/>
    <w:rsid w:val="003C54FE"/>
  </w:style>
  <w:style w:type="paragraph" w:customStyle="1" w:styleId="4CFDC0F6BAC04962AA5614619850954F15">
    <w:name w:val="4CFDC0F6BAC04962AA5614619850954F15"/>
    <w:rsid w:val="003C54FE"/>
  </w:style>
  <w:style w:type="paragraph" w:customStyle="1" w:styleId="E41F0FFBD1C545A19EF1290CCC9FDC6E16">
    <w:name w:val="E41F0FFBD1C545A19EF1290CCC9FDC6E16"/>
    <w:rsid w:val="003C54FE"/>
  </w:style>
  <w:style w:type="paragraph" w:customStyle="1" w:styleId="A1294B9713644DF4903017172C77FD0E16">
    <w:name w:val="A1294B9713644DF4903017172C77FD0E16"/>
    <w:rsid w:val="003C54FE"/>
  </w:style>
  <w:style w:type="paragraph" w:customStyle="1" w:styleId="0B0FD7CE396344F98D20B48D23D7A57216">
    <w:name w:val="0B0FD7CE396344F98D20B48D23D7A57216"/>
    <w:rsid w:val="003C54FE"/>
  </w:style>
  <w:style w:type="paragraph" w:customStyle="1" w:styleId="A14970DA27C84EF085DE5FACD0472B4B16">
    <w:name w:val="A14970DA27C84EF085DE5FACD0472B4B16"/>
    <w:rsid w:val="003C54FE"/>
  </w:style>
  <w:style w:type="paragraph" w:customStyle="1" w:styleId="B1E0225C2A1D4AFA847B9783FB943D3411">
    <w:name w:val="B1E0225C2A1D4AFA847B9783FB943D3411"/>
    <w:rsid w:val="003C54FE"/>
  </w:style>
  <w:style w:type="paragraph" w:customStyle="1" w:styleId="5B03DAD962184C8A8DD8AE4D11B83A6C12">
    <w:name w:val="5B03DAD962184C8A8DD8AE4D11B83A6C12"/>
    <w:rsid w:val="003C54FE"/>
  </w:style>
  <w:style w:type="paragraph" w:customStyle="1" w:styleId="24F1562B257140349186CCA39343A62712">
    <w:name w:val="24F1562B257140349186CCA39343A62712"/>
    <w:rsid w:val="003C54FE"/>
  </w:style>
  <w:style w:type="paragraph" w:customStyle="1" w:styleId="8621620FC1D145CEBC55A91065E21BBE6">
    <w:name w:val="8621620FC1D145CEBC55A91065E21BBE6"/>
    <w:rsid w:val="003C54FE"/>
  </w:style>
  <w:style w:type="paragraph" w:customStyle="1" w:styleId="AEA0330367334B928C5604C5A979979D">
    <w:name w:val="AEA0330367334B928C5604C5A979979D"/>
    <w:rsid w:val="003C54FE"/>
  </w:style>
  <w:style w:type="paragraph" w:customStyle="1" w:styleId="4F674E13C72C4ED0A71CD2463D6A859D3">
    <w:name w:val="4F674E13C72C4ED0A71CD2463D6A859D3"/>
    <w:rsid w:val="003C54FE"/>
  </w:style>
  <w:style w:type="paragraph" w:customStyle="1" w:styleId="CA118E4DE6524D8BBDF45D7A0B2968728">
    <w:name w:val="CA118E4DE6524D8BBDF45D7A0B2968728"/>
    <w:rsid w:val="003C54FE"/>
  </w:style>
  <w:style w:type="paragraph" w:customStyle="1" w:styleId="64A3EDC4C07B4C2585CDD811EF34A9D99">
    <w:name w:val="64A3EDC4C07B4C2585CDD811EF34A9D99"/>
    <w:rsid w:val="003C54FE"/>
  </w:style>
  <w:style w:type="paragraph" w:customStyle="1" w:styleId="67C2E4C789EC4A84BCB2D8846F05DA1E3">
    <w:name w:val="67C2E4C789EC4A84BCB2D8846F05DA1E3"/>
    <w:rsid w:val="003C54FE"/>
  </w:style>
  <w:style w:type="paragraph" w:customStyle="1" w:styleId="706255B7430140509E37370DF4CAE80A3">
    <w:name w:val="706255B7430140509E37370DF4CAE80A3"/>
    <w:rsid w:val="003C54FE"/>
  </w:style>
  <w:style w:type="paragraph" w:customStyle="1" w:styleId="4CFDC0F6BAC04962AA5614619850954F16">
    <w:name w:val="4CFDC0F6BAC04962AA5614619850954F16"/>
    <w:rsid w:val="003C54FE"/>
  </w:style>
  <w:style w:type="paragraph" w:customStyle="1" w:styleId="E41F0FFBD1C545A19EF1290CCC9FDC6E17">
    <w:name w:val="E41F0FFBD1C545A19EF1290CCC9FDC6E17"/>
    <w:rsid w:val="003C54FE"/>
  </w:style>
  <w:style w:type="paragraph" w:customStyle="1" w:styleId="A1294B9713644DF4903017172C77FD0E17">
    <w:name w:val="A1294B9713644DF4903017172C77FD0E17"/>
    <w:rsid w:val="003C54FE"/>
  </w:style>
  <w:style w:type="paragraph" w:customStyle="1" w:styleId="0B0FD7CE396344F98D20B48D23D7A57217">
    <w:name w:val="0B0FD7CE396344F98D20B48D23D7A57217"/>
    <w:rsid w:val="003C54FE"/>
  </w:style>
  <w:style w:type="paragraph" w:customStyle="1" w:styleId="A14970DA27C84EF085DE5FACD0472B4B17">
    <w:name w:val="A14970DA27C84EF085DE5FACD0472B4B17"/>
    <w:rsid w:val="003C54FE"/>
  </w:style>
  <w:style w:type="paragraph" w:customStyle="1" w:styleId="B1E0225C2A1D4AFA847B9783FB943D3412">
    <w:name w:val="B1E0225C2A1D4AFA847B9783FB943D3412"/>
    <w:rsid w:val="003C54FE"/>
  </w:style>
  <w:style w:type="paragraph" w:customStyle="1" w:styleId="5B03DAD962184C8A8DD8AE4D11B83A6C13">
    <w:name w:val="5B03DAD962184C8A8DD8AE4D11B83A6C13"/>
    <w:rsid w:val="003C54FE"/>
  </w:style>
  <w:style w:type="paragraph" w:customStyle="1" w:styleId="24F1562B257140349186CCA39343A62713">
    <w:name w:val="24F1562B257140349186CCA39343A62713"/>
    <w:rsid w:val="003C54FE"/>
  </w:style>
  <w:style w:type="paragraph" w:customStyle="1" w:styleId="8621620FC1D145CEBC55A91065E21BBE7">
    <w:name w:val="8621620FC1D145CEBC55A91065E21BBE7"/>
    <w:rsid w:val="003C54FE"/>
  </w:style>
  <w:style w:type="paragraph" w:customStyle="1" w:styleId="234467829C894E13ACF0D41D3BDD158B">
    <w:name w:val="234467829C894E13ACF0D41D3BDD158B"/>
    <w:rsid w:val="003C54FE"/>
  </w:style>
  <w:style w:type="paragraph" w:customStyle="1" w:styleId="6492C72589BE4D26B722CFBE19A24668">
    <w:name w:val="6492C72589BE4D26B722CFBE19A24668"/>
    <w:rsid w:val="003C54FE"/>
  </w:style>
  <w:style w:type="paragraph" w:customStyle="1" w:styleId="589DAF40AB0B4CDC9E3D42BA59BED48A">
    <w:name w:val="589DAF40AB0B4CDC9E3D42BA59BED48A"/>
    <w:rsid w:val="003C54FE"/>
  </w:style>
  <w:style w:type="paragraph" w:customStyle="1" w:styleId="B357210FA09246F5A1EC4B6DAD348783">
    <w:name w:val="B357210FA09246F5A1EC4B6DAD348783"/>
    <w:rsid w:val="003C54FE"/>
  </w:style>
  <w:style w:type="paragraph" w:customStyle="1" w:styleId="A37F49F8B8E745268793A07CB1A194D0">
    <w:name w:val="A37F49F8B8E745268793A07CB1A194D0"/>
    <w:rsid w:val="003C54FE"/>
  </w:style>
  <w:style w:type="paragraph" w:customStyle="1" w:styleId="D3CF4952DBF74805B59A2818EB580E93">
    <w:name w:val="D3CF4952DBF74805B59A2818EB580E93"/>
    <w:rsid w:val="003C54FE"/>
  </w:style>
  <w:style w:type="paragraph" w:customStyle="1" w:styleId="EA702C48B41B4A32964E1E5DCC1065D5">
    <w:name w:val="EA702C48B41B4A32964E1E5DCC1065D5"/>
    <w:rsid w:val="003C54FE"/>
  </w:style>
  <w:style w:type="paragraph" w:customStyle="1" w:styleId="C8EB67D7EE9A47D8AE2F478B75E48D2E">
    <w:name w:val="C8EB67D7EE9A47D8AE2F478B75E48D2E"/>
    <w:rsid w:val="003C54FE"/>
  </w:style>
  <w:style w:type="paragraph" w:customStyle="1" w:styleId="D5A9EA604F194602B9FC06775D30F03E">
    <w:name w:val="D5A9EA604F194602B9FC06775D30F03E"/>
    <w:rsid w:val="003C54FE"/>
  </w:style>
  <w:style w:type="paragraph" w:customStyle="1" w:styleId="09C142E3E2EE42B3BEE07F10974C3FF5">
    <w:name w:val="09C142E3E2EE42B3BEE07F10974C3FF5"/>
    <w:rsid w:val="003C54FE"/>
  </w:style>
  <w:style w:type="paragraph" w:customStyle="1" w:styleId="E676AF8680DC423A96E007E1C5DDDC36">
    <w:name w:val="E676AF8680DC423A96E007E1C5DDDC36"/>
    <w:rsid w:val="003C54FE"/>
  </w:style>
  <w:style w:type="paragraph" w:customStyle="1" w:styleId="EA9C6ED4355B4C90A24F2AAA86D1110F">
    <w:name w:val="EA9C6ED4355B4C90A24F2AAA86D1110F"/>
    <w:rsid w:val="003C54FE"/>
  </w:style>
  <w:style w:type="paragraph" w:customStyle="1" w:styleId="6822905167CF442EB190C49EC0413D60">
    <w:name w:val="6822905167CF442EB190C49EC0413D60"/>
    <w:rsid w:val="003C54FE"/>
  </w:style>
  <w:style w:type="paragraph" w:customStyle="1" w:styleId="1C94294C35A0447EA6A8258C6E7CAC41">
    <w:name w:val="1C94294C35A0447EA6A8258C6E7CAC41"/>
    <w:rsid w:val="003C54FE"/>
  </w:style>
  <w:style w:type="paragraph" w:customStyle="1" w:styleId="CA118E4DE6524D8BBDF45D7A0B2968729">
    <w:name w:val="CA118E4DE6524D8BBDF45D7A0B2968729"/>
    <w:rsid w:val="003C54FE"/>
  </w:style>
  <w:style w:type="paragraph" w:customStyle="1" w:styleId="64A3EDC4C07B4C2585CDD811EF34A9D910">
    <w:name w:val="64A3EDC4C07B4C2585CDD811EF34A9D910"/>
    <w:rsid w:val="003C54FE"/>
  </w:style>
  <w:style w:type="paragraph" w:customStyle="1" w:styleId="67C2E4C789EC4A84BCB2D8846F05DA1E4">
    <w:name w:val="67C2E4C789EC4A84BCB2D8846F05DA1E4"/>
    <w:rsid w:val="003C54FE"/>
  </w:style>
  <w:style w:type="paragraph" w:customStyle="1" w:styleId="706255B7430140509E37370DF4CAE80A4">
    <w:name w:val="706255B7430140509E37370DF4CAE80A4"/>
    <w:rsid w:val="003C54FE"/>
  </w:style>
  <w:style w:type="paragraph" w:customStyle="1" w:styleId="73ECB4674E884ECC933E5F50CE8E1BF9">
    <w:name w:val="73ECB4674E884ECC933E5F50CE8E1BF9"/>
    <w:rsid w:val="003C54FE"/>
  </w:style>
  <w:style w:type="paragraph" w:customStyle="1" w:styleId="1935EB1DFE5A4EC6975826C324DB5B3F">
    <w:name w:val="1935EB1DFE5A4EC6975826C324DB5B3F"/>
    <w:rsid w:val="003C54FE"/>
  </w:style>
  <w:style w:type="paragraph" w:customStyle="1" w:styleId="7A62B52AEB424334A1942328B80FF4DA">
    <w:name w:val="7A62B52AEB424334A1942328B80FF4DA"/>
    <w:rsid w:val="003C54FE"/>
  </w:style>
  <w:style w:type="paragraph" w:customStyle="1" w:styleId="38D6140EBDD14FE4886F8EFC2EDF5D60">
    <w:name w:val="38D6140EBDD14FE4886F8EFC2EDF5D60"/>
    <w:rsid w:val="003C54FE"/>
  </w:style>
  <w:style w:type="paragraph" w:customStyle="1" w:styleId="8BD0F8C2E08A40D682DEE84D5C2246BB">
    <w:name w:val="8BD0F8C2E08A40D682DEE84D5C2246BB"/>
    <w:rsid w:val="003C54FE"/>
  </w:style>
  <w:style w:type="paragraph" w:customStyle="1" w:styleId="B8B6674CB79B4CE183A588838D0A0502">
    <w:name w:val="B8B6674CB79B4CE183A588838D0A0502"/>
    <w:rsid w:val="003C54FE"/>
  </w:style>
  <w:style w:type="paragraph" w:customStyle="1" w:styleId="3F4DBD4BEDDD413D9A22CAE589738434">
    <w:name w:val="3F4DBD4BEDDD413D9A22CAE589738434"/>
    <w:rsid w:val="003C54FE"/>
  </w:style>
  <w:style w:type="paragraph" w:customStyle="1" w:styleId="4CFDC0F6BAC04962AA5614619850954F17">
    <w:name w:val="4CFDC0F6BAC04962AA5614619850954F17"/>
    <w:rsid w:val="003C54FE"/>
  </w:style>
  <w:style w:type="paragraph" w:customStyle="1" w:styleId="E41F0FFBD1C545A19EF1290CCC9FDC6E18">
    <w:name w:val="E41F0FFBD1C545A19EF1290CCC9FDC6E18"/>
    <w:rsid w:val="003C54FE"/>
  </w:style>
  <w:style w:type="paragraph" w:customStyle="1" w:styleId="A1294B9713644DF4903017172C77FD0E18">
    <w:name w:val="A1294B9713644DF4903017172C77FD0E18"/>
    <w:rsid w:val="003C54FE"/>
  </w:style>
  <w:style w:type="paragraph" w:customStyle="1" w:styleId="0B0FD7CE396344F98D20B48D23D7A57218">
    <w:name w:val="0B0FD7CE396344F98D20B48D23D7A57218"/>
    <w:rsid w:val="003C54FE"/>
  </w:style>
  <w:style w:type="paragraph" w:customStyle="1" w:styleId="A14970DA27C84EF085DE5FACD0472B4B18">
    <w:name w:val="A14970DA27C84EF085DE5FACD0472B4B18"/>
    <w:rsid w:val="003C54FE"/>
  </w:style>
  <w:style w:type="paragraph" w:customStyle="1" w:styleId="B1E0225C2A1D4AFA847B9783FB943D3413">
    <w:name w:val="B1E0225C2A1D4AFA847B9783FB943D3413"/>
    <w:rsid w:val="003C54FE"/>
  </w:style>
  <w:style w:type="paragraph" w:customStyle="1" w:styleId="5B03DAD962184C8A8DD8AE4D11B83A6C14">
    <w:name w:val="5B03DAD962184C8A8DD8AE4D11B83A6C14"/>
    <w:rsid w:val="003C54FE"/>
  </w:style>
  <w:style w:type="paragraph" w:customStyle="1" w:styleId="24F1562B257140349186CCA39343A62714">
    <w:name w:val="24F1562B257140349186CCA39343A62714"/>
    <w:rsid w:val="003C54FE"/>
  </w:style>
  <w:style w:type="paragraph" w:customStyle="1" w:styleId="8621620FC1D145CEBC55A91065E21BBE8">
    <w:name w:val="8621620FC1D145CEBC55A91065E21BBE8"/>
    <w:rsid w:val="003C54FE"/>
  </w:style>
  <w:style w:type="paragraph" w:customStyle="1" w:styleId="234467829C894E13ACF0D41D3BDD158B1">
    <w:name w:val="234467829C894E13ACF0D41D3BDD158B1"/>
    <w:rsid w:val="003C54FE"/>
  </w:style>
  <w:style w:type="paragraph" w:customStyle="1" w:styleId="6492C72589BE4D26B722CFBE19A246681">
    <w:name w:val="6492C72589BE4D26B722CFBE19A246681"/>
    <w:rsid w:val="003C54FE"/>
  </w:style>
  <w:style w:type="paragraph" w:customStyle="1" w:styleId="589DAF40AB0B4CDC9E3D42BA59BED48A1">
    <w:name w:val="589DAF40AB0B4CDC9E3D42BA59BED48A1"/>
    <w:rsid w:val="003C54FE"/>
  </w:style>
  <w:style w:type="paragraph" w:customStyle="1" w:styleId="B357210FA09246F5A1EC4B6DAD3487831">
    <w:name w:val="B357210FA09246F5A1EC4B6DAD3487831"/>
    <w:rsid w:val="003C54FE"/>
  </w:style>
  <w:style w:type="paragraph" w:customStyle="1" w:styleId="A37F49F8B8E745268793A07CB1A194D01">
    <w:name w:val="A37F49F8B8E745268793A07CB1A194D01"/>
    <w:rsid w:val="003C54FE"/>
  </w:style>
  <w:style w:type="paragraph" w:customStyle="1" w:styleId="D3CF4952DBF74805B59A2818EB580E931">
    <w:name w:val="D3CF4952DBF74805B59A2818EB580E931"/>
    <w:rsid w:val="003C54FE"/>
  </w:style>
  <w:style w:type="paragraph" w:customStyle="1" w:styleId="EA702C48B41B4A32964E1E5DCC1065D51">
    <w:name w:val="EA702C48B41B4A32964E1E5DCC1065D51"/>
    <w:rsid w:val="003C54FE"/>
  </w:style>
  <w:style w:type="paragraph" w:customStyle="1" w:styleId="C8EB67D7EE9A47D8AE2F478B75E48D2E1">
    <w:name w:val="C8EB67D7EE9A47D8AE2F478B75E48D2E1"/>
    <w:rsid w:val="003C54FE"/>
  </w:style>
  <w:style w:type="paragraph" w:customStyle="1" w:styleId="D5A9EA604F194602B9FC06775D30F03E1">
    <w:name w:val="D5A9EA604F194602B9FC06775D30F03E1"/>
    <w:rsid w:val="003C54FE"/>
  </w:style>
  <w:style w:type="paragraph" w:customStyle="1" w:styleId="09C142E3E2EE42B3BEE07F10974C3FF51">
    <w:name w:val="09C142E3E2EE42B3BEE07F10974C3FF51"/>
    <w:rsid w:val="003C54FE"/>
  </w:style>
  <w:style w:type="paragraph" w:customStyle="1" w:styleId="E676AF8680DC423A96E007E1C5DDDC361">
    <w:name w:val="E676AF8680DC423A96E007E1C5DDDC361"/>
    <w:rsid w:val="003C54FE"/>
  </w:style>
  <w:style w:type="paragraph" w:customStyle="1" w:styleId="EA9C6ED4355B4C90A24F2AAA86D1110F1">
    <w:name w:val="EA9C6ED4355B4C90A24F2AAA86D1110F1"/>
    <w:rsid w:val="003C54FE"/>
  </w:style>
  <w:style w:type="paragraph" w:customStyle="1" w:styleId="6822905167CF442EB190C49EC0413D601">
    <w:name w:val="6822905167CF442EB190C49EC0413D601"/>
    <w:rsid w:val="003C54FE"/>
  </w:style>
  <w:style w:type="paragraph" w:customStyle="1" w:styleId="1C94294C35A0447EA6A8258C6E7CAC411">
    <w:name w:val="1C94294C35A0447EA6A8258C6E7CAC411"/>
    <w:rsid w:val="003C54FE"/>
  </w:style>
  <w:style w:type="paragraph" w:customStyle="1" w:styleId="73ECB4674E884ECC933E5F50CE8E1BF91">
    <w:name w:val="73ECB4674E884ECC933E5F50CE8E1BF91"/>
    <w:rsid w:val="003C54FE"/>
  </w:style>
  <w:style w:type="paragraph" w:customStyle="1" w:styleId="1935EB1DFE5A4EC6975826C324DB5B3F1">
    <w:name w:val="1935EB1DFE5A4EC6975826C324DB5B3F1"/>
    <w:rsid w:val="003C54FE"/>
  </w:style>
  <w:style w:type="paragraph" w:customStyle="1" w:styleId="8BD0F8C2E08A40D682DEE84D5C2246BB1">
    <w:name w:val="8BD0F8C2E08A40D682DEE84D5C2246BB1"/>
    <w:rsid w:val="003C54FE"/>
  </w:style>
  <w:style w:type="paragraph" w:customStyle="1" w:styleId="B8B6674CB79B4CE183A588838D0A05021">
    <w:name w:val="B8B6674CB79B4CE183A588838D0A05021"/>
    <w:rsid w:val="003C54FE"/>
  </w:style>
  <w:style w:type="paragraph" w:customStyle="1" w:styleId="3F4DBD4BEDDD413D9A22CAE5897384341">
    <w:name w:val="3F4DBD4BEDDD413D9A22CAE5897384341"/>
    <w:rsid w:val="003C54FE"/>
  </w:style>
  <w:style w:type="paragraph" w:customStyle="1" w:styleId="CA118E4DE6524D8BBDF45D7A0B29687210">
    <w:name w:val="CA118E4DE6524D8BBDF45D7A0B29687210"/>
    <w:rsid w:val="003C54FE"/>
  </w:style>
  <w:style w:type="paragraph" w:customStyle="1" w:styleId="64A3EDC4C07B4C2585CDD811EF34A9D911">
    <w:name w:val="64A3EDC4C07B4C2585CDD811EF34A9D911"/>
    <w:rsid w:val="003C54FE"/>
  </w:style>
  <w:style w:type="paragraph" w:customStyle="1" w:styleId="67C2E4C789EC4A84BCB2D8846F05DA1E5">
    <w:name w:val="67C2E4C789EC4A84BCB2D8846F05DA1E5"/>
    <w:rsid w:val="003C54FE"/>
  </w:style>
  <w:style w:type="paragraph" w:customStyle="1" w:styleId="706255B7430140509E37370DF4CAE80A5">
    <w:name w:val="706255B7430140509E37370DF4CAE80A5"/>
    <w:rsid w:val="003C54FE"/>
  </w:style>
  <w:style w:type="paragraph" w:customStyle="1" w:styleId="1CFEDD703F9146AAA705FA2DAED4D7FC">
    <w:name w:val="1CFEDD703F9146AAA705FA2DAED4D7FC"/>
    <w:rsid w:val="003C54FE"/>
  </w:style>
  <w:style w:type="paragraph" w:customStyle="1" w:styleId="4CFDC0F6BAC04962AA5614619850954F18">
    <w:name w:val="4CFDC0F6BAC04962AA5614619850954F18"/>
    <w:rsid w:val="003C54FE"/>
  </w:style>
  <w:style w:type="paragraph" w:customStyle="1" w:styleId="E41F0FFBD1C545A19EF1290CCC9FDC6E19">
    <w:name w:val="E41F0FFBD1C545A19EF1290CCC9FDC6E19"/>
    <w:rsid w:val="003C54FE"/>
  </w:style>
  <w:style w:type="paragraph" w:customStyle="1" w:styleId="A1294B9713644DF4903017172C77FD0E19">
    <w:name w:val="A1294B9713644DF4903017172C77FD0E19"/>
    <w:rsid w:val="003C54FE"/>
  </w:style>
  <w:style w:type="paragraph" w:customStyle="1" w:styleId="0B0FD7CE396344F98D20B48D23D7A57219">
    <w:name w:val="0B0FD7CE396344F98D20B48D23D7A57219"/>
    <w:rsid w:val="003C54FE"/>
  </w:style>
  <w:style w:type="paragraph" w:customStyle="1" w:styleId="A14970DA27C84EF085DE5FACD0472B4B19">
    <w:name w:val="A14970DA27C84EF085DE5FACD0472B4B19"/>
    <w:rsid w:val="003C54FE"/>
  </w:style>
  <w:style w:type="paragraph" w:customStyle="1" w:styleId="B1E0225C2A1D4AFA847B9783FB943D3414">
    <w:name w:val="B1E0225C2A1D4AFA847B9783FB943D3414"/>
    <w:rsid w:val="003C54FE"/>
  </w:style>
  <w:style w:type="paragraph" w:customStyle="1" w:styleId="5B03DAD962184C8A8DD8AE4D11B83A6C15">
    <w:name w:val="5B03DAD962184C8A8DD8AE4D11B83A6C15"/>
    <w:rsid w:val="003C54FE"/>
  </w:style>
  <w:style w:type="paragraph" w:customStyle="1" w:styleId="24F1562B257140349186CCA39343A62715">
    <w:name w:val="24F1562B257140349186CCA39343A62715"/>
    <w:rsid w:val="003C54FE"/>
  </w:style>
  <w:style w:type="paragraph" w:customStyle="1" w:styleId="8621620FC1D145CEBC55A91065E21BBE9">
    <w:name w:val="8621620FC1D145CEBC55A91065E21BBE9"/>
    <w:rsid w:val="003C54FE"/>
  </w:style>
  <w:style w:type="paragraph" w:customStyle="1" w:styleId="234467829C894E13ACF0D41D3BDD158B2">
    <w:name w:val="234467829C894E13ACF0D41D3BDD158B2"/>
    <w:rsid w:val="003C54FE"/>
  </w:style>
  <w:style w:type="paragraph" w:customStyle="1" w:styleId="6492C72589BE4D26B722CFBE19A246682">
    <w:name w:val="6492C72589BE4D26B722CFBE19A246682"/>
    <w:rsid w:val="003C54FE"/>
  </w:style>
  <w:style w:type="paragraph" w:customStyle="1" w:styleId="589DAF40AB0B4CDC9E3D42BA59BED48A2">
    <w:name w:val="589DAF40AB0B4CDC9E3D42BA59BED48A2"/>
    <w:rsid w:val="003C54FE"/>
  </w:style>
  <w:style w:type="paragraph" w:customStyle="1" w:styleId="B357210FA09246F5A1EC4B6DAD3487832">
    <w:name w:val="B357210FA09246F5A1EC4B6DAD3487832"/>
    <w:rsid w:val="003C54FE"/>
  </w:style>
  <w:style w:type="paragraph" w:customStyle="1" w:styleId="A37F49F8B8E745268793A07CB1A194D02">
    <w:name w:val="A37F49F8B8E745268793A07CB1A194D02"/>
    <w:rsid w:val="003C54FE"/>
  </w:style>
  <w:style w:type="paragraph" w:customStyle="1" w:styleId="D3CF4952DBF74805B59A2818EB580E932">
    <w:name w:val="D3CF4952DBF74805B59A2818EB580E932"/>
    <w:rsid w:val="003C54FE"/>
  </w:style>
  <w:style w:type="paragraph" w:customStyle="1" w:styleId="EA702C48B41B4A32964E1E5DCC1065D52">
    <w:name w:val="EA702C48B41B4A32964E1E5DCC1065D52"/>
    <w:rsid w:val="003C54FE"/>
  </w:style>
  <w:style w:type="paragraph" w:customStyle="1" w:styleId="C8EB67D7EE9A47D8AE2F478B75E48D2E2">
    <w:name w:val="C8EB67D7EE9A47D8AE2F478B75E48D2E2"/>
    <w:rsid w:val="003C54FE"/>
  </w:style>
  <w:style w:type="paragraph" w:customStyle="1" w:styleId="D5A9EA604F194602B9FC06775D30F03E2">
    <w:name w:val="D5A9EA604F194602B9FC06775D30F03E2"/>
    <w:rsid w:val="003C54FE"/>
  </w:style>
  <w:style w:type="paragraph" w:customStyle="1" w:styleId="09C142E3E2EE42B3BEE07F10974C3FF52">
    <w:name w:val="09C142E3E2EE42B3BEE07F10974C3FF52"/>
    <w:rsid w:val="003C54FE"/>
  </w:style>
  <w:style w:type="paragraph" w:customStyle="1" w:styleId="E676AF8680DC423A96E007E1C5DDDC362">
    <w:name w:val="E676AF8680DC423A96E007E1C5DDDC362"/>
    <w:rsid w:val="003C54FE"/>
  </w:style>
  <w:style w:type="paragraph" w:customStyle="1" w:styleId="EA9C6ED4355B4C90A24F2AAA86D1110F2">
    <w:name w:val="EA9C6ED4355B4C90A24F2AAA86D1110F2"/>
    <w:rsid w:val="003C54FE"/>
  </w:style>
  <w:style w:type="paragraph" w:customStyle="1" w:styleId="6822905167CF442EB190C49EC0413D602">
    <w:name w:val="6822905167CF442EB190C49EC0413D602"/>
    <w:rsid w:val="003C54FE"/>
  </w:style>
  <w:style w:type="paragraph" w:customStyle="1" w:styleId="1C94294C35A0447EA6A8258C6E7CAC412">
    <w:name w:val="1C94294C35A0447EA6A8258C6E7CAC412"/>
    <w:rsid w:val="003C54FE"/>
  </w:style>
  <w:style w:type="paragraph" w:customStyle="1" w:styleId="73ECB4674E884ECC933E5F50CE8E1BF92">
    <w:name w:val="73ECB4674E884ECC933E5F50CE8E1BF92"/>
    <w:rsid w:val="003C54FE"/>
  </w:style>
  <w:style w:type="paragraph" w:customStyle="1" w:styleId="1935EB1DFE5A4EC6975826C324DB5B3F2">
    <w:name w:val="1935EB1DFE5A4EC6975826C324DB5B3F2"/>
    <w:rsid w:val="003C54FE"/>
  </w:style>
  <w:style w:type="paragraph" w:customStyle="1" w:styleId="1CFEDD703F9146AAA705FA2DAED4D7FC1">
    <w:name w:val="1CFEDD703F9146AAA705FA2DAED4D7FC1"/>
    <w:rsid w:val="003C54FE"/>
  </w:style>
  <w:style w:type="paragraph" w:customStyle="1" w:styleId="B8B6674CB79B4CE183A588838D0A05022">
    <w:name w:val="B8B6674CB79B4CE183A588838D0A05022"/>
    <w:rsid w:val="003C54FE"/>
  </w:style>
  <w:style w:type="paragraph" w:customStyle="1" w:styleId="3F4DBD4BEDDD413D9A22CAE5897384342">
    <w:name w:val="3F4DBD4BEDDD413D9A22CAE5897384342"/>
    <w:rsid w:val="003C54FE"/>
  </w:style>
  <w:style w:type="paragraph" w:customStyle="1" w:styleId="CA118E4DE6524D8BBDF45D7A0B29687211">
    <w:name w:val="CA118E4DE6524D8BBDF45D7A0B29687211"/>
    <w:rsid w:val="003C54FE"/>
  </w:style>
  <w:style w:type="paragraph" w:customStyle="1" w:styleId="64A3EDC4C07B4C2585CDD811EF34A9D912">
    <w:name w:val="64A3EDC4C07B4C2585CDD811EF34A9D912"/>
    <w:rsid w:val="003C54FE"/>
  </w:style>
  <w:style w:type="paragraph" w:customStyle="1" w:styleId="67C2E4C789EC4A84BCB2D8846F05DA1E6">
    <w:name w:val="67C2E4C789EC4A84BCB2D8846F05DA1E6"/>
    <w:rsid w:val="003C54FE"/>
  </w:style>
  <w:style w:type="paragraph" w:customStyle="1" w:styleId="706255B7430140509E37370DF4CAE80A6">
    <w:name w:val="706255B7430140509E37370DF4CAE80A6"/>
    <w:rsid w:val="003C54FE"/>
  </w:style>
  <w:style w:type="paragraph" w:customStyle="1" w:styleId="E185077D133149239B6A6DA1FF222185">
    <w:name w:val="E185077D133149239B6A6DA1FF222185"/>
    <w:rsid w:val="003C54FE"/>
  </w:style>
  <w:style w:type="paragraph" w:customStyle="1" w:styleId="9D30E595C1064779948DBE35DC0F657A">
    <w:name w:val="9D30E595C1064779948DBE35DC0F657A"/>
    <w:rsid w:val="003C54FE"/>
  </w:style>
  <w:style w:type="paragraph" w:customStyle="1" w:styleId="81FF58C8C0AE4CC8B3978DF3032025C8">
    <w:name w:val="81FF58C8C0AE4CC8B3978DF3032025C8"/>
    <w:rsid w:val="003C54FE"/>
  </w:style>
  <w:style w:type="paragraph" w:customStyle="1" w:styleId="2D1D9363D9514650BE1296EBAAF0BA0B">
    <w:name w:val="2D1D9363D9514650BE1296EBAAF0BA0B"/>
    <w:rsid w:val="003C54FE"/>
  </w:style>
  <w:style w:type="paragraph" w:customStyle="1" w:styleId="202745A8BE87472E9CC49B3AE7778DE8">
    <w:name w:val="202745A8BE87472E9CC49B3AE7778DE8"/>
    <w:rsid w:val="003C54FE"/>
  </w:style>
  <w:style w:type="paragraph" w:customStyle="1" w:styleId="3CE28BF0C0ED4194AEBB0D3DE611054C">
    <w:name w:val="3CE28BF0C0ED4194AEBB0D3DE611054C"/>
    <w:rsid w:val="003C54FE"/>
  </w:style>
  <w:style w:type="paragraph" w:customStyle="1" w:styleId="5FF42113CB1E4CAA855DA43805EDECEC">
    <w:name w:val="5FF42113CB1E4CAA855DA43805EDECEC"/>
    <w:rsid w:val="003C54FE"/>
  </w:style>
  <w:style w:type="paragraph" w:customStyle="1" w:styleId="347E9F4BC0C44DF2929351D86BC2E9AF">
    <w:name w:val="347E9F4BC0C44DF2929351D86BC2E9AF"/>
    <w:rsid w:val="003C54FE"/>
  </w:style>
  <w:style w:type="paragraph" w:customStyle="1" w:styleId="3C57CF7C56B14F83964EA46E1F29E1A9">
    <w:name w:val="3C57CF7C56B14F83964EA46E1F29E1A9"/>
    <w:rsid w:val="003C54FE"/>
  </w:style>
  <w:style w:type="paragraph" w:customStyle="1" w:styleId="ECEE9278DB814DE58962B2D5EFE5C9A2">
    <w:name w:val="ECEE9278DB814DE58962B2D5EFE5C9A2"/>
    <w:rsid w:val="003C54FE"/>
  </w:style>
  <w:style w:type="paragraph" w:customStyle="1" w:styleId="799F05C808F74806863D9B7EDC3FBDE4">
    <w:name w:val="799F05C808F74806863D9B7EDC3FBDE4"/>
    <w:rsid w:val="003C54FE"/>
  </w:style>
  <w:style w:type="paragraph" w:customStyle="1" w:styleId="E743E5633E074517ACB87F0E9BD002CE">
    <w:name w:val="E743E5633E074517ACB87F0E9BD002CE"/>
    <w:rsid w:val="003C54FE"/>
  </w:style>
  <w:style w:type="paragraph" w:customStyle="1" w:styleId="7BF2A56A4E204239ABEA1A8635CC1AEA">
    <w:name w:val="7BF2A56A4E204239ABEA1A8635CC1AEA"/>
    <w:rsid w:val="003C54FE"/>
  </w:style>
  <w:style w:type="paragraph" w:customStyle="1" w:styleId="51196A2D5D2B46F187B29B6583A0F288">
    <w:name w:val="51196A2D5D2B46F187B29B6583A0F288"/>
    <w:rsid w:val="003C54FE"/>
  </w:style>
  <w:style w:type="paragraph" w:customStyle="1" w:styleId="4CFDC0F6BAC04962AA5614619850954F19">
    <w:name w:val="4CFDC0F6BAC04962AA5614619850954F19"/>
    <w:rsid w:val="003C54FE"/>
  </w:style>
  <w:style w:type="paragraph" w:customStyle="1" w:styleId="E41F0FFBD1C545A19EF1290CCC9FDC6E20">
    <w:name w:val="E41F0FFBD1C545A19EF1290CCC9FDC6E20"/>
    <w:rsid w:val="003C54FE"/>
  </w:style>
  <w:style w:type="paragraph" w:customStyle="1" w:styleId="A1294B9713644DF4903017172C77FD0E20">
    <w:name w:val="A1294B9713644DF4903017172C77FD0E20"/>
    <w:rsid w:val="003C54FE"/>
  </w:style>
  <w:style w:type="paragraph" w:customStyle="1" w:styleId="0B0FD7CE396344F98D20B48D23D7A57220">
    <w:name w:val="0B0FD7CE396344F98D20B48D23D7A57220"/>
    <w:rsid w:val="003C54FE"/>
  </w:style>
  <w:style w:type="paragraph" w:customStyle="1" w:styleId="A14970DA27C84EF085DE5FACD0472B4B20">
    <w:name w:val="A14970DA27C84EF085DE5FACD0472B4B20"/>
    <w:rsid w:val="003C54FE"/>
  </w:style>
  <w:style w:type="paragraph" w:customStyle="1" w:styleId="B1E0225C2A1D4AFA847B9783FB943D3415">
    <w:name w:val="B1E0225C2A1D4AFA847B9783FB943D3415"/>
    <w:rsid w:val="003C54FE"/>
  </w:style>
  <w:style w:type="paragraph" w:customStyle="1" w:styleId="5B03DAD962184C8A8DD8AE4D11B83A6C16">
    <w:name w:val="5B03DAD962184C8A8DD8AE4D11B83A6C16"/>
    <w:rsid w:val="003C54FE"/>
  </w:style>
  <w:style w:type="paragraph" w:customStyle="1" w:styleId="24F1562B257140349186CCA39343A62716">
    <w:name w:val="24F1562B257140349186CCA39343A62716"/>
    <w:rsid w:val="003C54FE"/>
  </w:style>
  <w:style w:type="paragraph" w:customStyle="1" w:styleId="8621620FC1D145CEBC55A91065E21BBE10">
    <w:name w:val="8621620FC1D145CEBC55A91065E21BBE10"/>
    <w:rsid w:val="003C54FE"/>
  </w:style>
  <w:style w:type="paragraph" w:customStyle="1" w:styleId="234467829C894E13ACF0D41D3BDD158B3">
    <w:name w:val="234467829C894E13ACF0D41D3BDD158B3"/>
    <w:rsid w:val="003C54FE"/>
  </w:style>
  <w:style w:type="paragraph" w:customStyle="1" w:styleId="6492C72589BE4D26B722CFBE19A246683">
    <w:name w:val="6492C72589BE4D26B722CFBE19A246683"/>
    <w:rsid w:val="003C54FE"/>
  </w:style>
  <w:style w:type="paragraph" w:customStyle="1" w:styleId="589DAF40AB0B4CDC9E3D42BA59BED48A3">
    <w:name w:val="589DAF40AB0B4CDC9E3D42BA59BED48A3"/>
    <w:rsid w:val="003C54FE"/>
  </w:style>
  <w:style w:type="paragraph" w:customStyle="1" w:styleId="B357210FA09246F5A1EC4B6DAD3487833">
    <w:name w:val="B357210FA09246F5A1EC4B6DAD3487833"/>
    <w:rsid w:val="003C54FE"/>
  </w:style>
  <w:style w:type="paragraph" w:customStyle="1" w:styleId="A37F49F8B8E745268793A07CB1A194D03">
    <w:name w:val="A37F49F8B8E745268793A07CB1A194D03"/>
    <w:rsid w:val="003C54FE"/>
  </w:style>
  <w:style w:type="paragraph" w:customStyle="1" w:styleId="D3CF4952DBF74805B59A2818EB580E933">
    <w:name w:val="D3CF4952DBF74805B59A2818EB580E933"/>
    <w:rsid w:val="003C54FE"/>
  </w:style>
  <w:style w:type="paragraph" w:customStyle="1" w:styleId="EA702C48B41B4A32964E1E5DCC1065D53">
    <w:name w:val="EA702C48B41B4A32964E1E5DCC1065D53"/>
    <w:rsid w:val="003C54FE"/>
  </w:style>
  <w:style w:type="paragraph" w:customStyle="1" w:styleId="C8EB67D7EE9A47D8AE2F478B75E48D2E3">
    <w:name w:val="C8EB67D7EE9A47D8AE2F478B75E48D2E3"/>
    <w:rsid w:val="003C54FE"/>
  </w:style>
  <w:style w:type="paragraph" w:customStyle="1" w:styleId="D5A9EA604F194602B9FC06775D30F03E3">
    <w:name w:val="D5A9EA604F194602B9FC06775D30F03E3"/>
    <w:rsid w:val="003C54FE"/>
  </w:style>
  <w:style w:type="paragraph" w:customStyle="1" w:styleId="09C142E3E2EE42B3BEE07F10974C3FF53">
    <w:name w:val="09C142E3E2EE42B3BEE07F10974C3FF53"/>
    <w:rsid w:val="003C54FE"/>
  </w:style>
  <w:style w:type="paragraph" w:customStyle="1" w:styleId="E676AF8680DC423A96E007E1C5DDDC363">
    <w:name w:val="E676AF8680DC423A96E007E1C5DDDC363"/>
    <w:rsid w:val="003C54FE"/>
  </w:style>
  <w:style w:type="paragraph" w:customStyle="1" w:styleId="EA9C6ED4355B4C90A24F2AAA86D1110F3">
    <w:name w:val="EA9C6ED4355B4C90A24F2AAA86D1110F3"/>
    <w:rsid w:val="003C54FE"/>
  </w:style>
  <w:style w:type="paragraph" w:customStyle="1" w:styleId="6822905167CF442EB190C49EC0413D603">
    <w:name w:val="6822905167CF442EB190C49EC0413D603"/>
    <w:rsid w:val="003C54FE"/>
  </w:style>
  <w:style w:type="paragraph" w:customStyle="1" w:styleId="1C94294C35A0447EA6A8258C6E7CAC413">
    <w:name w:val="1C94294C35A0447EA6A8258C6E7CAC413"/>
    <w:rsid w:val="003C54FE"/>
  </w:style>
  <w:style w:type="paragraph" w:customStyle="1" w:styleId="73ECB4674E884ECC933E5F50CE8E1BF93">
    <w:name w:val="73ECB4674E884ECC933E5F50CE8E1BF93"/>
    <w:rsid w:val="003C54FE"/>
  </w:style>
  <w:style w:type="paragraph" w:customStyle="1" w:styleId="1935EB1DFE5A4EC6975826C324DB5B3F3">
    <w:name w:val="1935EB1DFE5A4EC6975826C324DB5B3F3"/>
    <w:rsid w:val="003C54FE"/>
  </w:style>
  <w:style w:type="paragraph" w:customStyle="1" w:styleId="1CFEDD703F9146AAA705FA2DAED4D7FC2">
    <w:name w:val="1CFEDD703F9146AAA705FA2DAED4D7FC2"/>
    <w:rsid w:val="003C54FE"/>
  </w:style>
  <w:style w:type="paragraph" w:customStyle="1" w:styleId="B8B6674CB79B4CE183A588838D0A05023">
    <w:name w:val="B8B6674CB79B4CE183A588838D0A05023"/>
    <w:rsid w:val="003C54FE"/>
  </w:style>
  <w:style w:type="paragraph" w:customStyle="1" w:styleId="3F4DBD4BEDDD413D9A22CAE5897384343">
    <w:name w:val="3F4DBD4BEDDD413D9A22CAE5897384343"/>
    <w:rsid w:val="003C54FE"/>
  </w:style>
  <w:style w:type="paragraph" w:customStyle="1" w:styleId="CA118E4DE6524D8BBDF45D7A0B29687212">
    <w:name w:val="CA118E4DE6524D8BBDF45D7A0B29687212"/>
    <w:rsid w:val="003C54FE"/>
  </w:style>
  <w:style w:type="paragraph" w:customStyle="1" w:styleId="64A3EDC4C07B4C2585CDD811EF34A9D913">
    <w:name w:val="64A3EDC4C07B4C2585CDD811EF34A9D913"/>
    <w:rsid w:val="003C54FE"/>
  </w:style>
  <w:style w:type="paragraph" w:customStyle="1" w:styleId="67C2E4C789EC4A84BCB2D8846F05DA1E7">
    <w:name w:val="67C2E4C789EC4A84BCB2D8846F05DA1E7"/>
    <w:rsid w:val="003C54FE"/>
  </w:style>
  <w:style w:type="paragraph" w:customStyle="1" w:styleId="706255B7430140509E37370DF4CAE80A7">
    <w:name w:val="706255B7430140509E37370DF4CAE80A7"/>
    <w:rsid w:val="003C54FE"/>
  </w:style>
  <w:style w:type="paragraph" w:customStyle="1" w:styleId="67C2E4C789EC4A84BCB2D8846F05DA1E8">
    <w:name w:val="67C2E4C789EC4A84BCB2D8846F05DA1E8"/>
    <w:rsid w:val="00DD320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D320C"/>
    <w:rPr>
      <w:color w:val="808080"/>
    </w:rPr>
  </w:style>
  <w:style w:type="paragraph" w:customStyle="1" w:styleId="7C3B31C8E2544BBE8CA11AEFE59806DB">
    <w:name w:val="7C3B31C8E2544BBE8CA11AEFE59806DB"/>
  </w:style>
  <w:style w:type="paragraph" w:customStyle="1" w:styleId="7F370E6215E941C4AC10EED313859013">
    <w:name w:val="7F370E6215E941C4AC10EED313859013"/>
  </w:style>
  <w:style w:type="paragraph" w:customStyle="1" w:styleId="715D82F3146D49CCBF05B89B8A2F56D5">
    <w:name w:val="715D82F3146D49CCBF05B89B8A2F56D5"/>
    <w:rsid w:val="00AE650C"/>
  </w:style>
  <w:style w:type="paragraph" w:customStyle="1" w:styleId="4CFDC0F6BAC04962AA5614619850954F">
    <w:name w:val="4CFDC0F6BAC04962AA5614619850954F"/>
    <w:rsid w:val="00AE650C"/>
  </w:style>
  <w:style w:type="paragraph" w:customStyle="1" w:styleId="E41F0FFBD1C545A19EF1290CCC9FDC6E">
    <w:name w:val="E41F0FFBD1C545A19EF1290CCC9FDC6E"/>
    <w:rsid w:val="00AE650C"/>
  </w:style>
  <w:style w:type="paragraph" w:customStyle="1" w:styleId="A1294B9713644DF4903017172C77FD0E">
    <w:name w:val="A1294B9713644DF4903017172C77FD0E"/>
    <w:rsid w:val="00AE650C"/>
  </w:style>
  <w:style w:type="paragraph" w:customStyle="1" w:styleId="0B0FD7CE396344F98D20B48D23D7A572">
    <w:name w:val="0B0FD7CE396344F98D20B48D23D7A572"/>
    <w:rsid w:val="00AE650C"/>
  </w:style>
  <w:style w:type="paragraph" w:customStyle="1" w:styleId="A14970DA27C84EF085DE5FACD0472B4B">
    <w:name w:val="A14970DA27C84EF085DE5FACD0472B4B"/>
    <w:rsid w:val="00AE650C"/>
  </w:style>
  <w:style w:type="paragraph" w:customStyle="1" w:styleId="159B3AF9723548F8BECCCE3700999EE0">
    <w:name w:val="159B3AF9723548F8BECCCE3700999EE0"/>
    <w:rsid w:val="00AE650C"/>
  </w:style>
  <w:style w:type="paragraph" w:customStyle="1" w:styleId="25775B6395EF4658A7BBD8666FD08AB4">
    <w:name w:val="25775B6395EF4658A7BBD8666FD08AB4"/>
    <w:rsid w:val="00AE650C"/>
  </w:style>
  <w:style w:type="paragraph" w:customStyle="1" w:styleId="715D82F3146D49CCBF05B89B8A2F56D51">
    <w:name w:val="715D82F3146D49CCBF05B89B8A2F56D51"/>
    <w:rsid w:val="00AE650C"/>
  </w:style>
  <w:style w:type="paragraph" w:customStyle="1" w:styleId="81145A9FB66443CDABAA5974C2198CCC">
    <w:name w:val="81145A9FB66443CDABAA5974C2198CCC"/>
    <w:rsid w:val="00AE650C"/>
  </w:style>
  <w:style w:type="paragraph" w:customStyle="1" w:styleId="4CFDC0F6BAC04962AA5614619850954F1">
    <w:name w:val="4CFDC0F6BAC04962AA5614619850954F1"/>
    <w:rsid w:val="00AE650C"/>
  </w:style>
  <w:style w:type="paragraph" w:customStyle="1" w:styleId="E41F0FFBD1C545A19EF1290CCC9FDC6E1">
    <w:name w:val="E41F0FFBD1C545A19EF1290CCC9FDC6E1"/>
    <w:rsid w:val="00AE650C"/>
  </w:style>
  <w:style w:type="paragraph" w:customStyle="1" w:styleId="A1294B9713644DF4903017172C77FD0E1">
    <w:name w:val="A1294B9713644DF4903017172C77FD0E1"/>
    <w:rsid w:val="00AE650C"/>
  </w:style>
  <w:style w:type="paragraph" w:customStyle="1" w:styleId="0B0FD7CE396344F98D20B48D23D7A5721">
    <w:name w:val="0B0FD7CE396344F98D20B48D23D7A5721"/>
    <w:rsid w:val="00AE650C"/>
  </w:style>
  <w:style w:type="paragraph" w:customStyle="1" w:styleId="A14970DA27C84EF085DE5FACD0472B4B1">
    <w:name w:val="A14970DA27C84EF085DE5FACD0472B4B1"/>
    <w:rsid w:val="00AE650C"/>
  </w:style>
  <w:style w:type="paragraph" w:customStyle="1" w:styleId="159B3AF9723548F8BECCCE3700999EE01">
    <w:name w:val="159B3AF9723548F8BECCCE3700999EE01"/>
    <w:rsid w:val="00AE650C"/>
  </w:style>
  <w:style w:type="paragraph" w:customStyle="1" w:styleId="25775B6395EF4658A7BBD8666FD08AB41">
    <w:name w:val="25775B6395EF4658A7BBD8666FD08AB41"/>
    <w:rsid w:val="00AE650C"/>
  </w:style>
  <w:style w:type="paragraph" w:customStyle="1" w:styleId="715D82F3146D49CCBF05B89B8A2F56D52">
    <w:name w:val="715D82F3146D49CCBF05B89B8A2F56D52"/>
    <w:rsid w:val="00AE650C"/>
  </w:style>
  <w:style w:type="paragraph" w:customStyle="1" w:styleId="4CFDC0F6BAC04962AA5614619850954F2">
    <w:name w:val="4CFDC0F6BAC04962AA5614619850954F2"/>
    <w:rsid w:val="00AE650C"/>
  </w:style>
  <w:style w:type="paragraph" w:customStyle="1" w:styleId="E41F0FFBD1C545A19EF1290CCC9FDC6E2">
    <w:name w:val="E41F0FFBD1C545A19EF1290CCC9FDC6E2"/>
    <w:rsid w:val="00AE650C"/>
  </w:style>
  <w:style w:type="paragraph" w:customStyle="1" w:styleId="A1294B9713644DF4903017172C77FD0E2">
    <w:name w:val="A1294B9713644DF4903017172C77FD0E2"/>
    <w:rsid w:val="00AE650C"/>
  </w:style>
  <w:style w:type="paragraph" w:customStyle="1" w:styleId="0B0FD7CE396344F98D20B48D23D7A5722">
    <w:name w:val="0B0FD7CE396344F98D20B48D23D7A5722"/>
    <w:rsid w:val="00AE650C"/>
  </w:style>
  <w:style w:type="paragraph" w:customStyle="1" w:styleId="A14970DA27C84EF085DE5FACD0472B4B2">
    <w:name w:val="A14970DA27C84EF085DE5FACD0472B4B2"/>
    <w:rsid w:val="00AE650C"/>
  </w:style>
  <w:style w:type="paragraph" w:customStyle="1" w:styleId="159B3AF9723548F8BECCCE3700999EE02">
    <w:name w:val="159B3AF9723548F8BECCCE3700999EE02"/>
    <w:rsid w:val="00AE650C"/>
  </w:style>
  <w:style w:type="paragraph" w:customStyle="1" w:styleId="25775B6395EF4658A7BBD8666FD08AB42">
    <w:name w:val="25775B6395EF4658A7BBD8666FD08AB42"/>
    <w:rsid w:val="00AE650C"/>
  </w:style>
  <w:style w:type="paragraph" w:customStyle="1" w:styleId="715D82F3146D49CCBF05B89B8A2F56D53">
    <w:name w:val="715D82F3146D49CCBF05B89B8A2F56D53"/>
    <w:rsid w:val="00AE650C"/>
  </w:style>
  <w:style w:type="paragraph" w:customStyle="1" w:styleId="4CFDC0F6BAC04962AA5614619850954F3">
    <w:name w:val="4CFDC0F6BAC04962AA5614619850954F3"/>
    <w:rsid w:val="00AE650C"/>
  </w:style>
  <w:style w:type="paragraph" w:customStyle="1" w:styleId="E41F0FFBD1C545A19EF1290CCC9FDC6E3">
    <w:name w:val="E41F0FFBD1C545A19EF1290CCC9FDC6E3"/>
    <w:rsid w:val="00AE650C"/>
  </w:style>
  <w:style w:type="paragraph" w:customStyle="1" w:styleId="A1294B9713644DF4903017172C77FD0E3">
    <w:name w:val="A1294B9713644DF4903017172C77FD0E3"/>
    <w:rsid w:val="00AE650C"/>
  </w:style>
  <w:style w:type="paragraph" w:customStyle="1" w:styleId="0B0FD7CE396344F98D20B48D23D7A5723">
    <w:name w:val="0B0FD7CE396344F98D20B48D23D7A5723"/>
    <w:rsid w:val="00AE650C"/>
  </w:style>
  <w:style w:type="paragraph" w:customStyle="1" w:styleId="A14970DA27C84EF085DE5FACD0472B4B3">
    <w:name w:val="A14970DA27C84EF085DE5FACD0472B4B3"/>
    <w:rsid w:val="00AE650C"/>
  </w:style>
  <w:style w:type="paragraph" w:customStyle="1" w:styleId="159B3AF9723548F8BECCCE3700999EE03">
    <w:name w:val="159B3AF9723548F8BECCCE3700999EE03"/>
    <w:rsid w:val="00AE650C"/>
  </w:style>
  <w:style w:type="paragraph" w:customStyle="1" w:styleId="25775B6395EF4658A7BBD8666FD08AB43">
    <w:name w:val="25775B6395EF4658A7BBD8666FD08AB43"/>
    <w:rsid w:val="00AE650C"/>
  </w:style>
  <w:style w:type="paragraph" w:customStyle="1" w:styleId="4CFDC0F6BAC04962AA5614619850954F4">
    <w:name w:val="4CFDC0F6BAC04962AA5614619850954F4"/>
    <w:rsid w:val="00AE650C"/>
  </w:style>
  <w:style w:type="paragraph" w:customStyle="1" w:styleId="E41F0FFBD1C545A19EF1290CCC9FDC6E4">
    <w:name w:val="E41F0FFBD1C545A19EF1290CCC9FDC6E4"/>
    <w:rsid w:val="00AE650C"/>
  </w:style>
  <w:style w:type="paragraph" w:customStyle="1" w:styleId="A1294B9713644DF4903017172C77FD0E4">
    <w:name w:val="A1294B9713644DF4903017172C77FD0E4"/>
    <w:rsid w:val="00AE650C"/>
  </w:style>
  <w:style w:type="paragraph" w:customStyle="1" w:styleId="0B0FD7CE396344F98D20B48D23D7A5724">
    <w:name w:val="0B0FD7CE396344F98D20B48D23D7A5724"/>
    <w:rsid w:val="00AE650C"/>
  </w:style>
  <w:style w:type="paragraph" w:customStyle="1" w:styleId="A14970DA27C84EF085DE5FACD0472B4B4">
    <w:name w:val="A14970DA27C84EF085DE5FACD0472B4B4"/>
    <w:rsid w:val="00AE650C"/>
  </w:style>
  <w:style w:type="paragraph" w:customStyle="1" w:styleId="159B3AF9723548F8BECCCE3700999EE04">
    <w:name w:val="159B3AF9723548F8BECCCE3700999EE04"/>
    <w:rsid w:val="00AE650C"/>
  </w:style>
  <w:style w:type="paragraph" w:customStyle="1" w:styleId="25775B6395EF4658A7BBD8666FD08AB44">
    <w:name w:val="25775B6395EF4658A7BBD8666FD08AB44"/>
    <w:rsid w:val="00AE650C"/>
  </w:style>
  <w:style w:type="paragraph" w:customStyle="1" w:styleId="5B03DAD962184C8A8DD8AE4D11B83A6C">
    <w:name w:val="5B03DAD962184C8A8DD8AE4D11B83A6C"/>
    <w:rsid w:val="00AE650C"/>
  </w:style>
  <w:style w:type="paragraph" w:customStyle="1" w:styleId="24F1562B257140349186CCA39343A627">
    <w:name w:val="24F1562B257140349186CCA39343A627"/>
    <w:rsid w:val="00AE650C"/>
  </w:style>
  <w:style w:type="paragraph" w:customStyle="1" w:styleId="64A3EDC4C07B4C2585CDD811EF34A9D9">
    <w:name w:val="64A3EDC4C07B4C2585CDD811EF34A9D9"/>
    <w:rsid w:val="00AE650C"/>
  </w:style>
  <w:style w:type="paragraph" w:customStyle="1" w:styleId="4CFDC0F6BAC04962AA5614619850954F5">
    <w:name w:val="4CFDC0F6BAC04962AA5614619850954F5"/>
    <w:rsid w:val="00AE650C"/>
  </w:style>
  <w:style w:type="paragraph" w:customStyle="1" w:styleId="E41F0FFBD1C545A19EF1290CCC9FDC6E5">
    <w:name w:val="E41F0FFBD1C545A19EF1290CCC9FDC6E5"/>
    <w:rsid w:val="00AE650C"/>
  </w:style>
  <w:style w:type="paragraph" w:customStyle="1" w:styleId="A1294B9713644DF4903017172C77FD0E5">
    <w:name w:val="A1294B9713644DF4903017172C77FD0E5"/>
    <w:rsid w:val="00AE650C"/>
  </w:style>
  <w:style w:type="paragraph" w:customStyle="1" w:styleId="0B0FD7CE396344F98D20B48D23D7A5725">
    <w:name w:val="0B0FD7CE396344F98D20B48D23D7A5725"/>
    <w:rsid w:val="00AE650C"/>
  </w:style>
  <w:style w:type="paragraph" w:customStyle="1" w:styleId="A14970DA27C84EF085DE5FACD0472B4B5">
    <w:name w:val="A14970DA27C84EF085DE5FACD0472B4B5"/>
    <w:rsid w:val="00AE650C"/>
  </w:style>
  <w:style w:type="paragraph" w:customStyle="1" w:styleId="B1E0225C2A1D4AFA847B9783FB943D34">
    <w:name w:val="B1E0225C2A1D4AFA847B9783FB943D34"/>
    <w:rsid w:val="00AE650C"/>
  </w:style>
  <w:style w:type="paragraph" w:customStyle="1" w:styleId="5B03DAD962184C8A8DD8AE4D11B83A6C1">
    <w:name w:val="5B03DAD962184C8A8DD8AE4D11B83A6C1"/>
    <w:rsid w:val="00AE650C"/>
  </w:style>
  <w:style w:type="paragraph" w:customStyle="1" w:styleId="24F1562B257140349186CCA39343A6271">
    <w:name w:val="24F1562B257140349186CCA39343A6271"/>
    <w:rsid w:val="00AE650C"/>
  </w:style>
  <w:style w:type="paragraph" w:customStyle="1" w:styleId="CA118E4DE6524D8BBDF45D7A0B296872">
    <w:name w:val="CA118E4DE6524D8BBDF45D7A0B296872"/>
    <w:rsid w:val="00AE650C"/>
  </w:style>
  <w:style w:type="paragraph" w:customStyle="1" w:styleId="64A3EDC4C07B4C2585CDD811EF34A9D91">
    <w:name w:val="64A3EDC4C07B4C2585CDD811EF34A9D91"/>
    <w:rsid w:val="00AE650C"/>
  </w:style>
  <w:style w:type="paragraph" w:customStyle="1" w:styleId="4CFDC0F6BAC04962AA5614619850954F6">
    <w:name w:val="4CFDC0F6BAC04962AA5614619850954F6"/>
    <w:rsid w:val="000668B0"/>
  </w:style>
  <w:style w:type="paragraph" w:customStyle="1" w:styleId="E41F0FFBD1C545A19EF1290CCC9FDC6E6">
    <w:name w:val="E41F0FFBD1C545A19EF1290CCC9FDC6E6"/>
    <w:rsid w:val="000668B0"/>
  </w:style>
  <w:style w:type="paragraph" w:customStyle="1" w:styleId="A1294B9713644DF4903017172C77FD0E6">
    <w:name w:val="A1294B9713644DF4903017172C77FD0E6"/>
    <w:rsid w:val="000668B0"/>
  </w:style>
  <w:style w:type="paragraph" w:customStyle="1" w:styleId="0B0FD7CE396344F98D20B48D23D7A5726">
    <w:name w:val="0B0FD7CE396344F98D20B48D23D7A5726"/>
    <w:rsid w:val="000668B0"/>
  </w:style>
  <w:style w:type="paragraph" w:customStyle="1" w:styleId="A14970DA27C84EF085DE5FACD0472B4B6">
    <w:name w:val="A14970DA27C84EF085DE5FACD0472B4B6"/>
    <w:rsid w:val="000668B0"/>
  </w:style>
  <w:style w:type="paragraph" w:customStyle="1" w:styleId="B1E0225C2A1D4AFA847B9783FB943D341">
    <w:name w:val="B1E0225C2A1D4AFA847B9783FB943D341"/>
    <w:rsid w:val="000668B0"/>
  </w:style>
  <w:style w:type="paragraph" w:customStyle="1" w:styleId="5B03DAD962184C8A8DD8AE4D11B83A6C2">
    <w:name w:val="5B03DAD962184C8A8DD8AE4D11B83A6C2"/>
    <w:rsid w:val="000668B0"/>
  </w:style>
  <w:style w:type="paragraph" w:customStyle="1" w:styleId="24F1562B257140349186CCA39343A6272">
    <w:name w:val="24F1562B257140349186CCA39343A6272"/>
    <w:rsid w:val="000668B0"/>
  </w:style>
  <w:style w:type="paragraph" w:customStyle="1" w:styleId="CA118E4DE6524D8BBDF45D7A0B2968721">
    <w:name w:val="CA118E4DE6524D8BBDF45D7A0B2968721"/>
    <w:rsid w:val="000668B0"/>
  </w:style>
  <w:style w:type="paragraph" w:customStyle="1" w:styleId="64A3EDC4C07B4C2585CDD811EF34A9D92">
    <w:name w:val="64A3EDC4C07B4C2585CDD811EF34A9D92"/>
    <w:rsid w:val="000668B0"/>
  </w:style>
  <w:style w:type="paragraph" w:customStyle="1" w:styleId="E41F0FFBD1C545A19EF1290CCC9FDC6E7">
    <w:name w:val="E41F0FFBD1C545A19EF1290CCC9FDC6E7"/>
    <w:rsid w:val="00865A6E"/>
  </w:style>
  <w:style w:type="paragraph" w:customStyle="1" w:styleId="A1294B9713644DF4903017172C77FD0E7">
    <w:name w:val="A1294B9713644DF4903017172C77FD0E7"/>
    <w:rsid w:val="00865A6E"/>
  </w:style>
  <w:style w:type="paragraph" w:customStyle="1" w:styleId="0B0FD7CE396344F98D20B48D23D7A5727">
    <w:name w:val="0B0FD7CE396344F98D20B48D23D7A5727"/>
    <w:rsid w:val="00865A6E"/>
  </w:style>
  <w:style w:type="paragraph" w:customStyle="1" w:styleId="A14970DA27C84EF085DE5FACD0472B4B7">
    <w:name w:val="A14970DA27C84EF085DE5FACD0472B4B7"/>
    <w:rsid w:val="00865A6E"/>
  </w:style>
  <w:style w:type="paragraph" w:customStyle="1" w:styleId="B1E0225C2A1D4AFA847B9783FB943D342">
    <w:name w:val="B1E0225C2A1D4AFA847B9783FB943D342"/>
    <w:rsid w:val="00865A6E"/>
  </w:style>
  <w:style w:type="paragraph" w:customStyle="1" w:styleId="5B03DAD962184C8A8DD8AE4D11B83A6C3">
    <w:name w:val="5B03DAD962184C8A8DD8AE4D11B83A6C3"/>
    <w:rsid w:val="00865A6E"/>
  </w:style>
  <w:style w:type="paragraph" w:customStyle="1" w:styleId="24F1562B257140349186CCA39343A6273">
    <w:name w:val="24F1562B257140349186CCA39343A6273"/>
    <w:rsid w:val="00865A6E"/>
  </w:style>
  <w:style w:type="paragraph" w:customStyle="1" w:styleId="CA118E4DE6524D8BBDF45D7A0B2968722">
    <w:name w:val="CA118E4DE6524D8BBDF45D7A0B2968722"/>
    <w:rsid w:val="00865A6E"/>
  </w:style>
  <w:style w:type="paragraph" w:customStyle="1" w:styleId="64A3EDC4C07B4C2585CDD811EF34A9D93">
    <w:name w:val="64A3EDC4C07B4C2585CDD811EF34A9D93"/>
    <w:rsid w:val="00865A6E"/>
  </w:style>
  <w:style w:type="paragraph" w:customStyle="1" w:styleId="4CFDC0F6BAC04962AA5614619850954F7">
    <w:name w:val="4CFDC0F6BAC04962AA5614619850954F7"/>
    <w:rsid w:val="0020791D"/>
  </w:style>
  <w:style w:type="paragraph" w:customStyle="1" w:styleId="E41F0FFBD1C545A19EF1290CCC9FDC6E8">
    <w:name w:val="E41F0FFBD1C545A19EF1290CCC9FDC6E8"/>
    <w:rsid w:val="0020791D"/>
  </w:style>
  <w:style w:type="paragraph" w:customStyle="1" w:styleId="A1294B9713644DF4903017172C77FD0E8">
    <w:name w:val="A1294B9713644DF4903017172C77FD0E8"/>
    <w:rsid w:val="0020791D"/>
  </w:style>
  <w:style w:type="paragraph" w:customStyle="1" w:styleId="0B0FD7CE396344F98D20B48D23D7A5728">
    <w:name w:val="0B0FD7CE396344F98D20B48D23D7A5728"/>
    <w:rsid w:val="0020791D"/>
  </w:style>
  <w:style w:type="paragraph" w:customStyle="1" w:styleId="A14970DA27C84EF085DE5FACD0472B4B8">
    <w:name w:val="A14970DA27C84EF085DE5FACD0472B4B8"/>
    <w:rsid w:val="0020791D"/>
  </w:style>
  <w:style w:type="paragraph" w:customStyle="1" w:styleId="B1E0225C2A1D4AFA847B9783FB943D343">
    <w:name w:val="B1E0225C2A1D4AFA847B9783FB943D343"/>
    <w:rsid w:val="0020791D"/>
  </w:style>
  <w:style w:type="paragraph" w:customStyle="1" w:styleId="5B03DAD962184C8A8DD8AE4D11B83A6C4">
    <w:name w:val="5B03DAD962184C8A8DD8AE4D11B83A6C4"/>
    <w:rsid w:val="0020791D"/>
  </w:style>
  <w:style w:type="paragraph" w:customStyle="1" w:styleId="24F1562B257140349186CCA39343A6274">
    <w:name w:val="24F1562B257140349186CCA39343A6274"/>
    <w:rsid w:val="0020791D"/>
  </w:style>
  <w:style w:type="paragraph" w:customStyle="1" w:styleId="CA118E4DE6524D8BBDF45D7A0B2968723">
    <w:name w:val="CA118E4DE6524D8BBDF45D7A0B2968723"/>
    <w:rsid w:val="0020791D"/>
  </w:style>
  <w:style w:type="paragraph" w:customStyle="1" w:styleId="64A3EDC4C07B4C2585CDD811EF34A9D94">
    <w:name w:val="64A3EDC4C07B4C2585CDD811EF34A9D94"/>
    <w:rsid w:val="0020791D"/>
  </w:style>
  <w:style w:type="paragraph" w:customStyle="1" w:styleId="4CFDC0F6BAC04962AA5614619850954F8">
    <w:name w:val="4CFDC0F6BAC04962AA5614619850954F8"/>
    <w:rsid w:val="007F4122"/>
  </w:style>
  <w:style w:type="paragraph" w:customStyle="1" w:styleId="E41F0FFBD1C545A19EF1290CCC9FDC6E9">
    <w:name w:val="E41F0FFBD1C545A19EF1290CCC9FDC6E9"/>
    <w:rsid w:val="007F4122"/>
  </w:style>
  <w:style w:type="paragraph" w:customStyle="1" w:styleId="A1294B9713644DF4903017172C77FD0E9">
    <w:name w:val="A1294B9713644DF4903017172C77FD0E9"/>
    <w:rsid w:val="007F4122"/>
  </w:style>
  <w:style w:type="paragraph" w:customStyle="1" w:styleId="0B0FD7CE396344F98D20B48D23D7A5729">
    <w:name w:val="0B0FD7CE396344F98D20B48D23D7A5729"/>
    <w:rsid w:val="007F4122"/>
  </w:style>
  <w:style w:type="paragraph" w:customStyle="1" w:styleId="A14970DA27C84EF085DE5FACD0472B4B9">
    <w:name w:val="A14970DA27C84EF085DE5FACD0472B4B9"/>
    <w:rsid w:val="007F4122"/>
  </w:style>
  <w:style w:type="paragraph" w:customStyle="1" w:styleId="B1E0225C2A1D4AFA847B9783FB943D344">
    <w:name w:val="B1E0225C2A1D4AFA847B9783FB943D344"/>
    <w:rsid w:val="007F4122"/>
  </w:style>
  <w:style w:type="paragraph" w:customStyle="1" w:styleId="5B03DAD962184C8A8DD8AE4D11B83A6C5">
    <w:name w:val="5B03DAD962184C8A8DD8AE4D11B83A6C5"/>
    <w:rsid w:val="007F4122"/>
  </w:style>
  <w:style w:type="paragraph" w:customStyle="1" w:styleId="24F1562B257140349186CCA39343A6275">
    <w:name w:val="24F1562B257140349186CCA39343A6275"/>
    <w:rsid w:val="007F4122"/>
  </w:style>
  <w:style w:type="paragraph" w:customStyle="1" w:styleId="CA118E4DE6524D8BBDF45D7A0B2968724">
    <w:name w:val="CA118E4DE6524D8BBDF45D7A0B2968724"/>
    <w:rsid w:val="007F4122"/>
  </w:style>
  <w:style w:type="paragraph" w:customStyle="1" w:styleId="64A3EDC4C07B4C2585CDD811EF34A9D95">
    <w:name w:val="64A3EDC4C07B4C2585CDD811EF34A9D95"/>
    <w:rsid w:val="007F4122"/>
  </w:style>
  <w:style w:type="paragraph" w:customStyle="1" w:styleId="4CFDC0F6BAC04962AA5614619850954F9">
    <w:name w:val="4CFDC0F6BAC04962AA5614619850954F9"/>
    <w:rsid w:val="003C54FE"/>
  </w:style>
  <w:style w:type="paragraph" w:customStyle="1" w:styleId="E41F0FFBD1C545A19EF1290CCC9FDC6E10">
    <w:name w:val="E41F0FFBD1C545A19EF1290CCC9FDC6E10"/>
    <w:rsid w:val="003C54FE"/>
  </w:style>
  <w:style w:type="paragraph" w:customStyle="1" w:styleId="A1294B9713644DF4903017172C77FD0E10">
    <w:name w:val="A1294B9713644DF4903017172C77FD0E10"/>
    <w:rsid w:val="003C54FE"/>
  </w:style>
  <w:style w:type="paragraph" w:customStyle="1" w:styleId="0B0FD7CE396344F98D20B48D23D7A57210">
    <w:name w:val="0B0FD7CE396344F98D20B48D23D7A57210"/>
    <w:rsid w:val="003C54FE"/>
  </w:style>
  <w:style w:type="paragraph" w:customStyle="1" w:styleId="A14970DA27C84EF085DE5FACD0472B4B10">
    <w:name w:val="A14970DA27C84EF085DE5FACD0472B4B10"/>
    <w:rsid w:val="003C54FE"/>
  </w:style>
  <w:style w:type="paragraph" w:customStyle="1" w:styleId="B1E0225C2A1D4AFA847B9783FB943D345">
    <w:name w:val="B1E0225C2A1D4AFA847B9783FB943D345"/>
    <w:rsid w:val="003C54FE"/>
  </w:style>
  <w:style w:type="paragraph" w:customStyle="1" w:styleId="5B03DAD962184C8A8DD8AE4D11B83A6C6">
    <w:name w:val="5B03DAD962184C8A8DD8AE4D11B83A6C6"/>
    <w:rsid w:val="003C54FE"/>
  </w:style>
  <w:style w:type="paragraph" w:customStyle="1" w:styleId="24F1562B257140349186CCA39343A6276">
    <w:name w:val="24F1562B257140349186CCA39343A6276"/>
    <w:rsid w:val="003C54FE"/>
  </w:style>
  <w:style w:type="paragraph" w:customStyle="1" w:styleId="8621620FC1D145CEBC55A91065E21BBE">
    <w:name w:val="8621620FC1D145CEBC55A91065E21BBE"/>
    <w:rsid w:val="003C54FE"/>
  </w:style>
  <w:style w:type="paragraph" w:customStyle="1" w:styleId="4CFDC0F6BAC04962AA5614619850954F10">
    <w:name w:val="4CFDC0F6BAC04962AA5614619850954F10"/>
    <w:rsid w:val="003C54FE"/>
  </w:style>
  <w:style w:type="paragraph" w:customStyle="1" w:styleId="E41F0FFBD1C545A19EF1290CCC9FDC6E11">
    <w:name w:val="E41F0FFBD1C545A19EF1290CCC9FDC6E11"/>
    <w:rsid w:val="003C54FE"/>
  </w:style>
  <w:style w:type="paragraph" w:customStyle="1" w:styleId="A1294B9713644DF4903017172C77FD0E11">
    <w:name w:val="A1294B9713644DF4903017172C77FD0E11"/>
    <w:rsid w:val="003C54FE"/>
  </w:style>
  <w:style w:type="paragraph" w:customStyle="1" w:styleId="0B0FD7CE396344F98D20B48D23D7A57211">
    <w:name w:val="0B0FD7CE396344F98D20B48D23D7A57211"/>
    <w:rsid w:val="003C54FE"/>
  </w:style>
  <w:style w:type="paragraph" w:customStyle="1" w:styleId="A14970DA27C84EF085DE5FACD0472B4B11">
    <w:name w:val="A14970DA27C84EF085DE5FACD0472B4B11"/>
    <w:rsid w:val="003C54FE"/>
  </w:style>
  <w:style w:type="paragraph" w:customStyle="1" w:styleId="B1E0225C2A1D4AFA847B9783FB943D346">
    <w:name w:val="B1E0225C2A1D4AFA847B9783FB943D346"/>
    <w:rsid w:val="003C54FE"/>
  </w:style>
  <w:style w:type="paragraph" w:customStyle="1" w:styleId="5B03DAD962184C8A8DD8AE4D11B83A6C7">
    <w:name w:val="5B03DAD962184C8A8DD8AE4D11B83A6C7"/>
    <w:rsid w:val="003C54FE"/>
  </w:style>
  <w:style w:type="paragraph" w:customStyle="1" w:styleId="24F1562B257140349186CCA39343A6277">
    <w:name w:val="24F1562B257140349186CCA39343A6277"/>
    <w:rsid w:val="003C54FE"/>
  </w:style>
  <w:style w:type="paragraph" w:customStyle="1" w:styleId="8621620FC1D145CEBC55A91065E21BBE1">
    <w:name w:val="8621620FC1D145CEBC55A91065E21BBE1"/>
    <w:rsid w:val="003C54FE"/>
  </w:style>
  <w:style w:type="paragraph" w:customStyle="1" w:styleId="4CFDC0F6BAC04962AA5614619850954F11">
    <w:name w:val="4CFDC0F6BAC04962AA5614619850954F11"/>
    <w:rsid w:val="003C54FE"/>
  </w:style>
  <w:style w:type="paragraph" w:customStyle="1" w:styleId="E41F0FFBD1C545A19EF1290CCC9FDC6E12">
    <w:name w:val="E41F0FFBD1C545A19EF1290CCC9FDC6E12"/>
    <w:rsid w:val="003C54FE"/>
  </w:style>
  <w:style w:type="paragraph" w:customStyle="1" w:styleId="A1294B9713644DF4903017172C77FD0E12">
    <w:name w:val="A1294B9713644DF4903017172C77FD0E12"/>
    <w:rsid w:val="003C54FE"/>
  </w:style>
  <w:style w:type="paragraph" w:customStyle="1" w:styleId="0B0FD7CE396344F98D20B48D23D7A57212">
    <w:name w:val="0B0FD7CE396344F98D20B48D23D7A57212"/>
    <w:rsid w:val="003C54FE"/>
  </w:style>
  <w:style w:type="paragraph" w:customStyle="1" w:styleId="A14970DA27C84EF085DE5FACD0472B4B12">
    <w:name w:val="A14970DA27C84EF085DE5FACD0472B4B12"/>
    <w:rsid w:val="003C54FE"/>
  </w:style>
  <w:style w:type="paragraph" w:customStyle="1" w:styleId="B1E0225C2A1D4AFA847B9783FB943D347">
    <w:name w:val="B1E0225C2A1D4AFA847B9783FB943D347"/>
    <w:rsid w:val="003C54FE"/>
  </w:style>
  <w:style w:type="paragraph" w:customStyle="1" w:styleId="5B03DAD962184C8A8DD8AE4D11B83A6C8">
    <w:name w:val="5B03DAD962184C8A8DD8AE4D11B83A6C8"/>
    <w:rsid w:val="003C54FE"/>
  </w:style>
  <w:style w:type="paragraph" w:customStyle="1" w:styleId="24F1562B257140349186CCA39343A6278">
    <w:name w:val="24F1562B257140349186CCA39343A6278"/>
    <w:rsid w:val="003C54FE"/>
  </w:style>
  <w:style w:type="paragraph" w:customStyle="1" w:styleId="8621620FC1D145CEBC55A91065E21BBE2">
    <w:name w:val="8621620FC1D145CEBC55A91065E21BBE2"/>
    <w:rsid w:val="003C54FE"/>
  </w:style>
  <w:style w:type="paragraph" w:customStyle="1" w:styleId="B6BA03EC2383433EAA0019C14C23E386">
    <w:name w:val="B6BA03EC2383433EAA0019C14C23E386"/>
    <w:rsid w:val="003C54FE"/>
  </w:style>
  <w:style w:type="paragraph" w:customStyle="1" w:styleId="02676064705045359B7D97D0DD7BC081">
    <w:name w:val="02676064705045359B7D97D0DD7BC081"/>
    <w:rsid w:val="003C54FE"/>
  </w:style>
  <w:style w:type="paragraph" w:customStyle="1" w:styleId="149A671AEEB847A7A25BCA69C361ACC3">
    <w:name w:val="149A671AEEB847A7A25BCA69C361ACC3"/>
    <w:rsid w:val="003C54FE"/>
  </w:style>
  <w:style w:type="paragraph" w:customStyle="1" w:styleId="F116E6F13C5B4268989CE47DF5DC4C33">
    <w:name w:val="F116E6F13C5B4268989CE47DF5DC4C33"/>
    <w:rsid w:val="003C54FE"/>
  </w:style>
  <w:style w:type="paragraph" w:customStyle="1" w:styleId="74F58E0E0CE048BB862436E15E709F2F">
    <w:name w:val="74F58E0E0CE048BB862436E15E709F2F"/>
    <w:rsid w:val="003C54FE"/>
  </w:style>
  <w:style w:type="paragraph" w:customStyle="1" w:styleId="7FC2F59755F94B768D177F1070B36D96">
    <w:name w:val="7FC2F59755F94B768D177F1070B36D96"/>
    <w:rsid w:val="003C54FE"/>
  </w:style>
  <w:style w:type="paragraph" w:customStyle="1" w:styleId="DCACC0BB99B34FF0A16BC0630B612D51">
    <w:name w:val="DCACC0BB99B34FF0A16BC0630B612D51"/>
    <w:rsid w:val="003C54FE"/>
  </w:style>
  <w:style w:type="paragraph" w:customStyle="1" w:styleId="7B5AA142BFCA4ABD84107215FB202476">
    <w:name w:val="7B5AA142BFCA4ABD84107215FB202476"/>
    <w:rsid w:val="003C54FE"/>
  </w:style>
  <w:style w:type="paragraph" w:customStyle="1" w:styleId="4F674E13C72C4ED0A71CD2463D6A859D">
    <w:name w:val="4F674E13C72C4ED0A71CD2463D6A859D"/>
    <w:rsid w:val="003C54FE"/>
  </w:style>
  <w:style w:type="paragraph" w:customStyle="1" w:styleId="5A1072FEA2E94024A85CB91299E721DC">
    <w:name w:val="5A1072FEA2E94024A85CB91299E721DC"/>
    <w:rsid w:val="003C54FE"/>
  </w:style>
  <w:style w:type="paragraph" w:customStyle="1" w:styleId="4BFBAD0E938E4175BABFAB95AAC60F55">
    <w:name w:val="4BFBAD0E938E4175BABFAB95AAC60F55"/>
    <w:rsid w:val="003C54FE"/>
  </w:style>
  <w:style w:type="paragraph" w:customStyle="1" w:styleId="F0BC319EF0FF4A9EBB28C861E2CF47B4">
    <w:name w:val="F0BC319EF0FF4A9EBB28C861E2CF47B4"/>
    <w:rsid w:val="003C54FE"/>
  </w:style>
  <w:style w:type="paragraph" w:customStyle="1" w:styleId="C1F94473E87549E4B165AFB932A0C5C4">
    <w:name w:val="C1F94473E87549E4B165AFB932A0C5C4"/>
    <w:rsid w:val="003C54FE"/>
  </w:style>
  <w:style w:type="paragraph" w:customStyle="1" w:styleId="E9F8547765EC4FA89C714203E002C620">
    <w:name w:val="E9F8547765EC4FA89C714203E002C620"/>
    <w:rsid w:val="003C54FE"/>
  </w:style>
  <w:style w:type="paragraph" w:customStyle="1" w:styleId="CA118E4DE6524D8BBDF45D7A0B2968725">
    <w:name w:val="CA118E4DE6524D8BBDF45D7A0B2968725"/>
    <w:rsid w:val="003C54FE"/>
  </w:style>
  <w:style w:type="paragraph" w:customStyle="1" w:styleId="64A3EDC4C07B4C2585CDD811EF34A9D96">
    <w:name w:val="64A3EDC4C07B4C2585CDD811EF34A9D96"/>
    <w:rsid w:val="003C54FE"/>
  </w:style>
  <w:style w:type="paragraph" w:customStyle="1" w:styleId="67C2E4C789EC4A84BCB2D8846F05DA1E">
    <w:name w:val="67C2E4C789EC4A84BCB2D8846F05DA1E"/>
    <w:rsid w:val="003C54FE"/>
  </w:style>
  <w:style w:type="paragraph" w:customStyle="1" w:styleId="706255B7430140509E37370DF4CAE80A">
    <w:name w:val="706255B7430140509E37370DF4CAE80A"/>
    <w:rsid w:val="003C54FE"/>
  </w:style>
  <w:style w:type="paragraph" w:customStyle="1" w:styleId="4CFDC0F6BAC04962AA5614619850954F12">
    <w:name w:val="4CFDC0F6BAC04962AA5614619850954F12"/>
    <w:rsid w:val="003C54FE"/>
  </w:style>
  <w:style w:type="paragraph" w:customStyle="1" w:styleId="E41F0FFBD1C545A19EF1290CCC9FDC6E13">
    <w:name w:val="E41F0FFBD1C545A19EF1290CCC9FDC6E13"/>
    <w:rsid w:val="003C54FE"/>
  </w:style>
  <w:style w:type="paragraph" w:customStyle="1" w:styleId="A1294B9713644DF4903017172C77FD0E13">
    <w:name w:val="A1294B9713644DF4903017172C77FD0E13"/>
    <w:rsid w:val="003C54FE"/>
  </w:style>
  <w:style w:type="paragraph" w:customStyle="1" w:styleId="0B0FD7CE396344F98D20B48D23D7A57213">
    <w:name w:val="0B0FD7CE396344F98D20B48D23D7A57213"/>
    <w:rsid w:val="003C54FE"/>
  </w:style>
  <w:style w:type="paragraph" w:customStyle="1" w:styleId="A14970DA27C84EF085DE5FACD0472B4B13">
    <w:name w:val="A14970DA27C84EF085DE5FACD0472B4B13"/>
    <w:rsid w:val="003C54FE"/>
  </w:style>
  <w:style w:type="paragraph" w:customStyle="1" w:styleId="B1E0225C2A1D4AFA847B9783FB943D348">
    <w:name w:val="B1E0225C2A1D4AFA847B9783FB943D348"/>
    <w:rsid w:val="003C54FE"/>
  </w:style>
  <w:style w:type="paragraph" w:customStyle="1" w:styleId="5B03DAD962184C8A8DD8AE4D11B83A6C9">
    <w:name w:val="5B03DAD962184C8A8DD8AE4D11B83A6C9"/>
    <w:rsid w:val="003C54FE"/>
  </w:style>
  <w:style w:type="paragraph" w:customStyle="1" w:styleId="24F1562B257140349186CCA39343A6279">
    <w:name w:val="24F1562B257140349186CCA39343A6279"/>
    <w:rsid w:val="003C54FE"/>
  </w:style>
  <w:style w:type="paragraph" w:customStyle="1" w:styleId="8621620FC1D145CEBC55A91065E21BBE3">
    <w:name w:val="8621620FC1D145CEBC55A91065E21BBE3"/>
    <w:rsid w:val="003C54FE"/>
  </w:style>
  <w:style w:type="paragraph" w:customStyle="1" w:styleId="02676064705045359B7D97D0DD7BC0811">
    <w:name w:val="02676064705045359B7D97D0DD7BC0811"/>
    <w:rsid w:val="003C54FE"/>
  </w:style>
  <w:style w:type="paragraph" w:customStyle="1" w:styleId="149A671AEEB847A7A25BCA69C361ACC31">
    <w:name w:val="149A671AEEB847A7A25BCA69C361ACC31"/>
    <w:rsid w:val="003C54FE"/>
  </w:style>
  <w:style w:type="paragraph" w:customStyle="1" w:styleId="F116E6F13C5B4268989CE47DF5DC4C331">
    <w:name w:val="F116E6F13C5B4268989CE47DF5DC4C331"/>
    <w:rsid w:val="003C54FE"/>
  </w:style>
  <w:style w:type="paragraph" w:customStyle="1" w:styleId="74F58E0E0CE048BB862436E15E709F2F1">
    <w:name w:val="74F58E0E0CE048BB862436E15E709F2F1"/>
    <w:rsid w:val="003C54FE"/>
  </w:style>
  <w:style w:type="paragraph" w:customStyle="1" w:styleId="7FC2F59755F94B768D177F1070B36D961">
    <w:name w:val="7FC2F59755F94B768D177F1070B36D961"/>
    <w:rsid w:val="003C54FE"/>
  </w:style>
  <w:style w:type="paragraph" w:customStyle="1" w:styleId="DCACC0BB99B34FF0A16BC0630B612D511">
    <w:name w:val="DCACC0BB99B34FF0A16BC0630B612D511"/>
    <w:rsid w:val="003C54FE"/>
  </w:style>
  <w:style w:type="paragraph" w:customStyle="1" w:styleId="7B5AA142BFCA4ABD84107215FB2024761">
    <w:name w:val="7B5AA142BFCA4ABD84107215FB2024761"/>
    <w:rsid w:val="003C54FE"/>
  </w:style>
  <w:style w:type="paragraph" w:customStyle="1" w:styleId="4F674E13C72C4ED0A71CD2463D6A859D1">
    <w:name w:val="4F674E13C72C4ED0A71CD2463D6A859D1"/>
    <w:rsid w:val="003C54FE"/>
  </w:style>
  <w:style w:type="paragraph" w:customStyle="1" w:styleId="5A1072FEA2E94024A85CB91299E721DC1">
    <w:name w:val="5A1072FEA2E94024A85CB91299E721DC1"/>
    <w:rsid w:val="003C54FE"/>
  </w:style>
  <w:style w:type="paragraph" w:customStyle="1" w:styleId="4BFBAD0E938E4175BABFAB95AAC60F551">
    <w:name w:val="4BFBAD0E938E4175BABFAB95AAC60F551"/>
    <w:rsid w:val="003C54FE"/>
  </w:style>
  <w:style w:type="paragraph" w:customStyle="1" w:styleId="F0BC319EF0FF4A9EBB28C861E2CF47B41">
    <w:name w:val="F0BC319EF0FF4A9EBB28C861E2CF47B41"/>
    <w:rsid w:val="003C54FE"/>
  </w:style>
  <w:style w:type="paragraph" w:customStyle="1" w:styleId="C1F94473E87549E4B165AFB932A0C5C41">
    <w:name w:val="C1F94473E87549E4B165AFB932A0C5C41"/>
    <w:rsid w:val="003C54FE"/>
  </w:style>
  <w:style w:type="paragraph" w:customStyle="1" w:styleId="E9F8547765EC4FA89C714203E002C6201">
    <w:name w:val="E9F8547765EC4FA89C714203E002C6201"/>
    <w:rsid w:val="003C54FE"/>
  </w:style>
  <w:style w:type="paragraph" w:customStyle="1" w:styleId="CA118E4DE6524D8BBDF45D7A0B2968726">
    <w:name w:val="CA118E4DE6524D8BBDF45D7A0B2968726"/>
    <w:rsid w:val="003C54FE"/>
  </w:style>
  <w:style w:type="paragraph" w:customStyle="1" w:styleId="64A3EDC4C07B4C2585CDD811EF34A9D97">
    <w:name w:val="64A3EDC4C07B4C2585CDD811EF34A9D97"/>
    <w:rsid w:val="003C54FE"/>
  </w:style>
  <w:style w:type="paragraph" w:customStyle="1" w:styleId="67C2E4C789EC4A84BCB2D8846F05DA1E1">
    <w:name w:val="67C2E4C789EC4A84BCB2D8846F05DA1E1"/>
    <w:rsid w:val="003C54FE"/>
  </w:style>
  <w:style w:type="paragraph" w:customStyle="1" w:styleId="706255B7430140509E37370DF4CAE80A1">
    <w:name w:val="706255B7430140509E37370DF4CAE80A1"/>
    <w:rsid w:val="003C54FE"/>
  </w:style>
  <w:style w:type="paragraph" w:customStyle="1" w:styleId="4CFDC0F6BAC04962AA5614619850954F13">
    <w:name w:val="4CFDC0F6BAC04962AA5614619850954F13"/>
    <w:rsid w:val="003C54FE"/>
  </w:style>
  <w:style w:type="paragraph" w:customStyle="1" w:styleId="E41F0FFBD1C545A19EF1290CCC9FDC6E14">
    <w:name w:val="E41F0FFBD1C545A19EF1290CCC9FDC6E14"/>
    <w:rsid w:val="003C54FE"/>
  </w:style>
  <w:style w:type="paragraph" w:customStyle="1" w:styleId="A1294B9713644DF4903017172C77FD0E14">
    <w:name w:val="A1294B9713644DF4903017172C77FD0E14"/>
    <w:rsid w:val="003C54FE"/>
  </w:style>
  <w:style w:type="paragraph" w:customStyle="1" w:styleId="0B0FD7CE396344F98D20B48D23D7A57214">
    <w:name w:val="0B0FD7CE396344F98D20B48D23D7A57214"/>
    <w:rsid w:val="003C54FE"/>
  </w:style>
  <w:style w:type="paragraph" w:customStyle="1" w:styleId="A14970DA27C84EF085DE5FACD0472B4B14">
    <w:name w:val="A14970DA27C84EF085DE5FACD0472B4B14"/>
    <w:rsid w:val="003C54FE"/>
  </w:style>
  <w:style w:type="paragraph" w:customStyle="1" w:styleId="B1E0225C2A1D4AFA847B9783FB943D349">
    <w:name w:val="B1E0225C2A1D4AFA847B9783FB943D349"/>
    <w:rsid w:val="003C54FE"/>
  </w:style>
  <w:style w:type="paragraph" w:customStyle="1" w:styleId="5B03DAD962184C8A8DD8AE4D11B83A6C10">
    <w:name w:val="5B03DAD962184C8A8DD8AE4D11B83A6C10"/>
    <w:rsid w:val="003C54FE"/>
  </w:style>
  <w:style w:type="paragraph" w:customStyle="1" w:styleId="24F1562B257140349186CCA39343A62710">
    <w:name w:val="24F1562B257140349186CCA39343A62710"/>
    <w:rsid w:val="003C54FE"/>
  </w:style>
  <w:style w:type="paragraph" w:customStyle="1" w:styleId="8621620FC1D145CEBC55A91065E21BBE4">
    <w:name w:val="8621620FC1D145CEBC55A91065E21BBE4"/>
    <w:rsid w:val="003C54FE"/>
  </w:style>
  <w:style w:type="paragraph" w:customStyle="1" w:styleId="02676064705045359B7D97D0DD7BC0812">
    <w:name w:val="02676064705045359B7D97D0DD7BC0812"/>
    <w:rsid w:val="003C54FE"/>
  </w:style>
  <w:style w:type="paragraph" w:customStyle="1" w:styleId="149A671AEEB847A7A25BCA69C361ACC32">
    <w:name w:val="149A671AEEB847A7A25BCA69C361ACC32"/>
    <w:rsid w:val="003C54FE"/>
  </w:style>
  <w:style w:type="paragraph" w:customStyle="1" w:styleId="F116E6F13C5B4268989CE47DF5DC4C332">
    <w:name w:val="F116E6F13C5B4268989CE47DF5DC4C332"/>
    <w:rsid w:val="003C54FE"/>
  </w:style>
  <w:style w:type="paragraph" w:customStyle="1" w:styleId="74F58E0E0CE048BB862436E15E709F2F2">
    <w:name w:val="74F58E0E0CE048BB862436E15E709F2F2"/>
    <w:rsid w:val="003C54FE"/>
  </w:style>
  <w:style w:type="paragraph" w:customStyle="1" w:styleId="7FC2F59755F94B768D177F1070B36D962">
    <w:name w:val="7FC2F59755F94B768D177F1070B36D962"/>
    <w:rsid w:val="003C54FE"/>
  </w:style>
  <w:style w:type="paragraph" w:customStyle="1" w:styleId="DCACC0BB99B34FF0A16BC0630B612D512">
    <w:name w:val="DCACC0BB99B34FF0A16BC0630B612D512"/>
    <w:rsid w:val="003C54FE"/>
  </w:style>
  <w:style w:type="paragraph" w:customStyle="1" w:styleId="7B5AA142BFCA4ABD84107215FB2024762">
    <w:name w:val="7B5AA142BFCA4ABD84107215FB2024762"/>
    <w:rsid w:val="003C54FE"/>
  </w:style>
  <w:style w:type="paragraph" w:customStyle="1" w:styleId="4F674E13C72C4ED0A71CD2463D6A859D2">
    <w:name w:val="4F674E13C72C4ED0A71CD2463D6A859D2"/>
    <w:rsid w:val="003C54FE"/>
  </w:style>
  <w:style w:type="paragraph" w:customStyle="1" w:styleId="5A1072FEA2E94024A85CB91299E721DC2">
    <w:name w:val="5A1072FEA2E94024A85CB91299E721DC2"/>
    <w:rsid w:val="003C54FE"/>
  </w:style>
  <w:style w:type="paragraph" w:customStyle="1" w:styleId="4BFBAD0E938E4175BABFAB95AAC60F552">
    <w:name w:val="4BFBAD0E938E4175BABFAB95AAC60F552"/>
    <w:rsid w:val="003C54FE"/>
  </w:style>
  <w:style w:type="paragraph" w:customStyle="1" w:styleId="F0BC319EF0FF4A9EBB28C861E2CF47B42">
    <w:name w:val="F0BC319EF0FF4A9EBB28C861E2CF47B42"/>
    <w:rsid w:val="003C54FE"/>
  </w:style>
  <w:style w:type="paragraph" w:customStyle="1" w:styleId="C1F94473E87549E4B165AFB932A0C5C42">
    <w:name w:val="C1F94473E87549E4B165AFB932A0C5C42"/>
    <w:rsid w:val="003C54FE"/>
  </w:style>
  <w:style w:type="paragraph" w:customStyle="1" w:styleId="E9F8547765EC4FA89C714203E002C6202">
    <w:name w:val="E9F8547765EC4FA89C714203E002C6202"/>
    <w:rsid w:val="003C54FE"/>
  </w:style>
  <w:style w:type="paragraph" w:customStyle="1" w:styleId="CA118E4DE6524D8BBDF45D7A0B2968727">
    <w:name w:val="CA118E4DE6524D8BBDF45D7A0B2968727"/>
    <w:rsid w:val="003C54FE"/>
  </w:style>
  <w:style w:type="paragraph" w:customStyle="1" w:styleId="64A3EDC4C07B4C2585CDD811EF34A9D98">
    <w:name w:val="64A3EDC4C07B4C2585CDD811EF34A9D98"/>
    <w:rsid w:val="003C54FE"/>
  </w:style>
  <w:style w:type="paragraph" w:customStyle="1" w:styleId="67C2E4C789EC4A84BCB2D8846F05DA1E2">
    <w:name w:val="67C2E4C789EC4A84BCB2D8846F05DA1E2"/>
    <w:rsid w:val="003C54FE"/>
  </w:style>
  <w:style w:type="paragraph" w:customStyle="1" w:styleId="706255B7430140509E37370DF4CAE80A2">
    <w:name w:val="706255B7430140509E37370DF4CAE80A2"/>
    <w:rsid w:val="003C54FE"/>
  </w:style>
  <w:style w:type="paragraph" w:customStyle="1" w:styleId="4CFDC0F6BAC04962AA5614619850954F14">
    <w:name w:val="4CFDC0F6BAC04962AA5614619850954F14"/>
    <w:rsid w:val="003C54FE"/>
  </w:style>
  <w:style w:type="paragraph" w:customStyle="1" w:styleId="E41F0FFBD1C545A19EF1290CCC9FDC6E15">
    <w:name w:val="E41F0FFBD1C545A19EF1290CCC9FDC6E15"/>
    <w:rsid w:val="003C54FE"/>
  </w:style>
  <w:style w:type="paragraph" w:customStyle="1" w:styleId="A1294B9713644DF4903017172C77FD0E15">
    <w:name w:val="A1294B9713644DF4903017172C77FD0E15"/>
    <w:rsid w:val="003C54FE"/>
  </w:style>
  <w:style w:type="paragraph" w:customStyle="1" w:styleId="0B0FD7CE396344F98D20B48D23D7A57215">
    <w:name w:val="0B0FD7CE396344F98D20B48D23D7A57215"/>
    <w:rsid w:val="003C54FE"/>
  </w:style>
  <w:style w:type="paragraph" w:customStyle="1" w:styleId="A14970DA27C84EF085DE5FACD0472B4B15">
    <w:name w:val="A14970DA27C84EF085DE5FACD0472B4B15"/>
    <w:rsid w:val="003C54FE"/>
  </w:style>
  <w:style w:type="paragraph" w:customStyle="1" w:styleId="B1E0225C2A1D4AFA847B9783FB943D3410">
    <w:name w:val="B1E0225C2A1D4AFA847B9783FB943D3410"/>
    <w:rsid w:val="003C54FE"/>
  </w:style>
  <w:style w:type="paragraph" w:customStyle="1" w:styleId="5B03DAD962184C8A8DD8AE4D11B83A6C11">
    <w:name w:val="5B03DAD962184C8A8DD8AE4D11B83A6C11"/>
    <w:rsid w:val="003C54FE"/>
  </w:style>
  <w:style w:type="paragraph" w:customStyle="1" w:styleId="24F1562B257140349186CCA39343A62711">
    <w:name w:val="24F1562B257140349186CCA39343A62711"/>
    <w:rsid w:val="003C54FE"/>
  </w:style>
  <w:style w:type="paragraph" w:customStyle="1" w:styleId="8621620FC1D145CEBC55A91065E21BBE5">
    <w:name w:val="8621620FC1D145CEBC55A91065E21BBE5"/>
    <w:rsid w:val="003C54FE"/>
  </w:style>
  <w:style w:type="paragraph" w:customStyle="1" w:styleId="4CFDC0F6BAC04962AA5614619850954F15">
    <w:name w:val="4CFDC0F6BAC04962AA5614619850954F15"/>
    <w:rsid w:val="003C54FE"/>
  </w:style>
  <w:style w:type="paragraph" w:customStyle="1" w:styleId="E41F0FFBD1C545A19EF1290CCC9FDC6E16">
    <w:name w:val="E41F0FFBD1C545A19EF1290CCC9FDC6E16"/>
    <w:rsid w:val="003C54FE"/>
  </w:style>
  <w:style w:type="paragraph" w:customStyle="1" w:styleId="A1294B9713644DF4903017172C77FD0E16">
    <w:name w:val="A1294B9713644DF4903017172C77FD0E16"/>
    <w:rsid w:val="003C54FE"/>
  </w:style>
  <w:style w:type="paragraph" w:customStyle="1" w:styleId="0B0FD7CE396344F98D20B48D23D7A57216">
    <w:name w:val="0B0FD7CE396344F98D20B48D23D7A57216"/>
    <w:rsid w:val="003C54FE"/>
  </w:style>
  <w:style w:type="paragraph" w:customStyle="1" w:styleId="A14970DA27C84EF085DE5FACD0472B4B16">
    <w:name w:val="A14970DA27C84EF085DE5FACD0472B4B16"/>
    <w:rsid w:val="003C54FE"/>
  </w:style>
  <w:style w:type="paragraph" w:customStyle="1" w:styleId="B1E0225C2A1D4AFA847B9783FB943D3411">
    <w:name w:val="B1E0225C2A1D4AFA847B9783FB943D3411"/>
    <w:rsid w:val="003C54FE"/>
  </w:style>
  <w:style w:type="paragraph" w:customStyle="1" w:styleId="5B03DAD962184C8A8DD8AE4D11B83A6C12">
    <w:name w:val="5B03DAD962184C8A8DD8AE4D11B83A6C12"/>
    <w:rsid w:val="003C54FE"/>
  </w:style>
  <w:style w:type="paragraph" w:customStyle="1" w:styleId="24F1562B257140349186CCA39343A62712">
    <w:name w:val="24F1562B257140349186CCA39343A62712"/>
    <w:rsid w:val="003C54FE"/>
  </w:style>
  <w:style w:type="paragraph" w:customStyle="1" w:styleId="8621620FC1D145CEBC55A91065E21BBE6">
    <w:name w:val="8621620FC1D145CEBC55A91065E21BBE6"/>
    <w:rsid w:val="003C54FE"/>
  </w:style>
  <w:style w:type="paragraph" w:customStyle="1" w:styleId="AEA0330367334B928C5604C5A979979D">
    <w:name w:val="AEA0330367334B928C5604C5A979979D"/>
    <w:rsid w:val="003C54FE"/>
  </w:style>
  <w:style w:type="paragraph" w:customStyle="1" w:styleId="4F674E13C72C4ED0A71CD2463D6A859D3">
    <w:name w:val="4F674E13C72C4ED0A71CD2463D6A859D3"/>
    <w:rsid w:val="003C54FE"/>
  </w:style>
  <w:style w:type="paragraph" w:customStyle="1" w:styleId="CA118E4DE6524D8BBDF45D7A0B2968728">
    <w:name w:val="CA118E4DE6524D8BBDF45D7A0B2968728"/>
    <w:rsid w:val="003C54FE"/>
  </w:style>
  <w:style w:type="paragraph" w:customStyle="1" w:styleId="64A3EDC4C07B4C2585CDD811EF34A9D99">
    <w:name w:val="64A3EDC4C07B4C2585CDD811EF34A9D99"/>
    <w:rsid w:val="003C54FE"/>
  </w:style>
  <w:style w:type="paragraph" w:customStyle="1" w:styleId="67C2E4C789EC4A84BCB2D8846F05DA1E3">
    <w:name w:val="67C2E4C789EC4A84BCB2D8846F05DA1E3"/>
    <w:rsid w:val="003C54FE"/>
  </w:style>
  <w:style w:type="paragraph" w:customStyle="1" w:styleId="706255B7430140509E37370DF4CAE80A3">
    <w:name w:val="706255B7430140509E37370DF4CAE80A3"/>
    <w:rsid w:val="003C54FE"/>
  </w:style>
  <w:style w:type="paragraph" w:customStyle="1" w:styleId="4CFDC0F6BAC04962AA5614619850954F16">
    <w:name w:val="4CFDC0F6BAC04962AA5614619850954F16"/>
    <w:rsid w:val="003C54FE"/>
  </w:style>
  <w:style w:type="paragraph" w:customStyle="1" w:styleId="E41F0FFBD1C545A19EF1290CCC9FDC6E17">
    <w:name w:val="E41F0FFBD1C545A19EF1290CCC9FDC6E17"/>
    <w:rsid w:val="003C54FE"/>
  </w:style>
  <w:style w:type="paragraph" w:customStyle="1" w:styleId="A1294B9713644DF4903017172C77FD0E17">
    <w:name w:val="A1294B9713644DF4903017172C77FD0E17"/>
    <w:rsid w:val="003C54FE"/>
  </w:style>
  <w:style w:type="paragraph" w:customStyle="1" w:styleId="0B0FD7CE396344F98D20B48D23D7A57217">
    <w:name w:val="0B0FD7CE396344F98D20B48D23D7A57217"/>
    <w:rsid w:val="003C54FE"/>
  </w:style>
  <w:style w:type="paragraph" w:customStyle="1" w:styleId="A14970DA27C84EF085DE5FACD0472B4B17">
    <w:name w:val="A14970DA27C84EF085DE5FACD0472B4B17"/>
    <w:rsid w:val="003C54FE"/>
  </w:style>
  <w:style w:type="paragraph" w:customStyle="1" w:styleId="B1E0225C2A1D4AFA847B9783FB943D3412">
    <w:name w:val="B1E0225C2A1D4AFA847B9783FB943D3412"/>
    <w:rsid w:val="003C54FE"/>
  </w:style>
  <w:style w:type="paragraph" w:customStyle="1" w:styleId="5B03DAD962184C8A8DD8AE4D11B83A6C13">
    <w:name w:val="5B03DAD962184C8A8DD8AE4D11B83A6C13"/>
    <w:rsid w:val="003C54FE"/>
  </w:style>
  <w:style w:type="paragraph" w:customStyle="1" w:styleId="24F1562B257140349186CCA39343A62713">
    <w:name w:val="24F1562B257140349186CCA39343A62713"/>
    <w:rsid w:val="003C54FE"/>
  </w:style>
  <w:style w:type="paragraph" w:customStyle="1" w:styleId="8621620FC1D145CEBC55A91065E21BBE7">
    <w:name w:val="8621620FC1D145CEBC55A91065E21BBE7"/>
    <w:rsid w:val="003C54FE"/>
  </w:style>
  <w:style w:type="paragraph" w:customStyle="1" w:styleId="234467829C894E13ACF0D41D3BDD158B">
    <w:name w:val="234467829C894E13ACF0D41D3BDD158B"/>
    <w:rsid w:val="003C54FE"/>
  </w:style>
  <w:style w:type="paragraph" w:customStyle="1" w:styleId="6492C72589BE4D26B722CFBE19A24668">
    <w:name w:val="6492C72589BE4D26B722CFBE19A24668"/>
    <w:rsid w:val="003C54FE"/>
  </w:style>
  <w:style w:type="paragraph" w:customStyle="1" w:styleId="589DAF40AB0B4CDC9E3D42BA59BED48A">
    <w:name w:val="589DAF40AB0B4CDC9E3D42BA59BED48A"/>
    <w:rsid w:val="003C54FE"/>
  </w:style>
  <w:style w:type="paragraph" w:customStyle="1" w:styleId="B357210FA09246F5A1EC4B6DAD348783">
    <w:name w:val="B357210FA09246F5A1EC4B6DAD348783"/>
    <w:rsid w:val="003C54FE"/>
  </w:style>
  <w:style w:type="paragraph" w:customStyle="1" w:styleId="A37F49F8B8E745268793A07CB1A194D0">
    <w:name w:val="A37F49F8B8E745268793A07CB1A194D0"/>
    <w:rsid w:val="003C54FE"/>
  </w:style>
  <w:style w:type="paragraph" w:customStyle="1" w:styleId="D3CF4952DBF74805B59A2818EB580E93">
    <w:name w:val="D3CF4952DBF74805B59A2818EB580E93"/>
    <w:rsid w:val="003C54FE"/>
  </w:style>
  <w:style w:type="paragraph" w:customStyle="1" w:styleId="EA702C48B41B4A32964E1E5DCC1065D5">
    <w:name w:val="EA702C48B41B4A32964E1E5DCC1065D5"/>
    <w:rsid w:val="003C54FE"/>
  </w:style>
  <w:style w:type="paragraph" w:customStyle="1" w:styleId="C8EB67D7EE9A47D8AE2F478B75E48D2E">
    <w:name w:val="C8EB67D7EE9A47D8AE2F478B75E48D2E"/>
    <w:rsid w:val="003C54FE"/>
  </w:style>
  <w:style w:type="paragraph" w:customStyle="1" w:styleId="D5A9EA604F194602B9FC06775D30F03E">
    <w:name w:val="D5A9EA604F194602B9FC06775D30F03E"/>
    <w:rsid w:val="003C54FE"/>
  </w:style>
  <w:style w:type="paragraph" w:customStyle="1" w:styleId="09C142E3E2EE42B3BEE07F10974C3FF5">
    <w:name w:val="09C142E3E2EE42B3BEE07F10974C3FF5"/>
    <w:rsid w:val="003C54FE"/>
  </w:style>
  <w:style w:type="paragraph" w:customStyle="1" w:styleId="E676AF8680DC423A96E007E1C5DDDC36">
    <w:name w:val="E676AF8680DC423A96E007E1C5DDDC36"/>
    <w:rsid w:val="003C54FE"/>
  </w:style>
  <w:style w:type="paragraph" w:customStyle="1" w:styleId="EA9C6ED4355B4C90A24F2AAA86D1110F">
    <w:name w:val="EA9C6ED4355B4C90A24F2AAA86D1110F"/>
    <w:rsid w:val="003C54FE"/>
  </w:style>
  <w:style w:type="paragraph" w:customStyle="1" w:styleId="6822905167CF442EB190C49EC0413D60">
    <w:name w:val="6822905167CF442EB190C49EC0413D60"/>
    <w:rsid w:val="003C54FE"/>
  </w:style>
  <w:style w:type="paragraph" w:customStyle="1" w:styleId="1C94294C35A0447EA6A8258C6E7CAC41">
    <w:name w:val="1C94294C35A0447EA6A8258C6E7CAC41"/>
    <w:rsid w:val="003C54FE"/>
  </w:style>
  <w:style w:type="paragraph" w:customStyle="1" w:styleId="CA118E4DE6524D8BBDF45D7A0B2968729">
    <w:name w:val="CA118E4DE6524D8BBDF45D7A0B2968729"/>
    <w:rsid w:val="003C54FE"/>
  </w:style>
  <w:style w:type="paragraph" w:customStyle="1" w:styleId="64A3EDC4C07B4C2585CDD811EF34A9D910">
    <w:name w:val="64A3EDC4C07B4C2585CDD811EF34A9D910"/>
    <w:rsid w:val="003C54FE"/>
  </w:style>
  <w:style w:type="paragraph" w:customStyle="1" w:styleId="67C2E4C789EC4A84BCB2D8846F05DA1E4">
    <w:name w:val="67C2E4C789EC4A84BCB2D8846F05DA1E4"/>
    <w:rsid w:val="003C54FE"/>
  </w:style>
  <w:style w:type="paragraph" w:customStyle="1" w:styleId="706255B7430140509E37370DF4CAE80A4">
    <w:name w:val="706255B7430140509E37370DF4CAE80A4"/>
    <w:rsid w:val="003C54FE"/>
  </w:style>
  <w:style w:type="paragraph" w:customStyle="1" w:styleId="73ECB4674E884ECC933E5F50CE8E1BF9">
    <w:name w:val="73ECB4674E884ECC933E5F50CE8E1BF9"/>
    <w:rsid w:val="003C54FE"/>
  </w:style>
  <w:style w:type="paragraph" w:customStyle="1" w:styleId="1935EB1DFE5A4EC6975826C324DB5B3F">
    <w:name w:val="1935EB1DFE5A4EC6975826C324DB5B3F"/>
    <w:rsid w:val="003C54FE"/>
  </w:style>
  <w:style w:type="paragraph" w:customStyle="1" w:styleId="7A62B52AEB424334A1942328B80FF4DA">
    <w:name w:val="7A62B52AEB424334A1942328B80FF4DA"/>
    <w:rsid w:val="003C54FE"/>
  </w:style>
  <w:style w:type="paragraph" w:customStyle="1" w:styleId="38D6140EBDD14FE4886F8EFC2EDF5D60">
    <w:name w:val="38D6140EBDD14FE4886F8EFC2EDF5D60"/>
    <w:rsid w:val="003C54FE"/>
  </w:style>
  <w:style w:type="paragraph" w:customStyle="1" w:styleId="8BD0F8C2E08A40D682DEE84D5C2246BB">
    <w:name w:val="8BD0F8C2E08A40D682DEE84D5C2246BB"/>
    <w:rsid w:val="003C54FE"/>
  </w:style>
  <w:style w:type="paragraph" w:customStyle="1" w:styleId="B8B6674CB79B4CE183A588838D0A0502">
    <w:name w:val="B8B6674CB79B4CE183A588838D0A0502"/>
    <w:rsid w:val="003C54FE"/>
  </w:style>
  <w:style w:type="paragraph" w:customStyle="1" w:styleId="3F4DBD4BEDDD413D9A22CAE589738434">
    <w:name w:val="3F4DBD4BEDDD413D9A22CAE589738434"/>
    <w:rsid w:val="003C54FE"/>
  </w:style>
  <w:style w:type="paragraph" w:customStyle="1" w:styleId="4CFDC0F6BAC04962AA5614619850954F17">
    <w:name w:val="4CFDC0F6BAC04962AA5614619850954F17"/>
    <w:rsid w:val="003C54FE"/>
  </w:style>
  <w:style w:type="paragraph" w:customStyle="1" w:styleId="E41F0FFBD1C545A19EF1290CCC9FDC6E18">
    <w:name w:val="E41F0FFBD1C545A19EF1290CCC9FDC6E18"/>
    <w:rsid w:val="003C54FE"/>
  </w:style>
  <w:style w:type="paragraph" w:customStyle="1" w:styleId="A1294B9713644DF4903017172C77FD0E18">
    <w:name w:val="A1294B9713644DF4903017172C77FD0E18"/>
    <w:rsid w:val="003C54FE"/>
  </w:style>
  <w:style w:type="paragraph" w:customStyle="1" w:styleId="0B0FD7CE396344F98D20B48D23D7A57218">
    <w:name w:val="0B0FD7CE396344F98D20B48D23D7A57218"/>
    <w:rsid w:val="003C54FE"/>
  </w:style>
  <w:style w:type="paragraph" w:customStyle="1" w:styleId="A14970DA27C84EF085DE5FACD0472B4B18">
    <w:name w:val="A14970DA27C84EF085DE5FACD0472B4B18"/>
    <w:rsid w:val="003C54FE"/>
  </w:style>
  <w:style w:type="paragraph" w:customStyle="1" w:styleId="B1E0225C2A1D4AFA847B9783FB943D3413">
    <w:name w:val="B1E0225C2A1D4AFA847B9783FB943D3413"/>
    <w:rsid w:val="003C54FE"/>
  </w:style>
  <w:style w:type="paragraph" w:customStyle="1" w:styleId="5B03DAD962184C8A8DD8AE4D11B83A6C14">
    <w:name w:val="5B03DAD962184C8A8DD8AE4D11B83A6C14"/>
    <w:rsid w:val="003C54FE"/>
  </w:style>
  <w:style w:type="paragraph" w:customStyle="1" w:styleId="24F1562B257140349186CCA39343A62714">
    <w:name w:val="24F1562B257140349186CCA39343A62714"/>
    <w:rsid w:val="003C54FE"/>
  </w:style>
  <w:style w:type="paragraph" w:customStyle="1" w:styleId="8621620FC1D145CEBC55A91065E21BBE8">
    <w:name w:val="8621620FC1D145CEBC55A91065E21BBE8"/>
    <w:rsid w:val="003C54FE"/>
  </w:style>
  <w:style w:type="paragraph" w:customStyle="1" w:styleId="234467829C894E13ACF0D41D3BDD158B1">
    <w:name w:val="234467829C894E13ACF0D41D3BDD158B1"/>
    <w:rsid w:val="003C54FE"/>
  </w:style>
  <w:style w:type="paragraph" w:customStyle="1" w:styleId="6492C72589BE4D26B722CFBE19A246681">
    <w:name w:val="6492C72589BE4D26B722CFBE19A246681"/>
    <w:rsid w:val="003C54FE"/>
  </w:style>
  <w:style w:type="paragraph" w:customStyle="1" w:styleId="589DAF40AB0B4CDC9E3D42BA59BED48A1">
    <w:name w:val="589DAF40AB0B4CDC9E3D42BA59BED48A1"/>
    <w:rsid w:val="003C54FE"/>
  </w:style>
  <w:style w:type="paragraph" w:customStyle="1" w:styleId="B357210FA09246F5A1EC4B6DAD3487831">
    <w:name w:val="B357210FA09246F5A1EC4B6DAD3487831"/>
    <w:rsid w:val="003C54FE"/>
  </w:style>
  <w:style w:type="paragraph" w:customStyle="1" w:styleId="A37F49F8B8E745268793A07CB1A194D01">
    <w:name w:val="A37F49F8B8E745268793A07CB1A194D01"/>
    <w:rsid w:val="003C54FE"/>
  </w:style>
  <w:style w:type="paragraph" w:customStyle="1" w:styleId="D3CF4952DBF74805B59A2818EB580E931">
    <w:name w:val="D3CF4952DBF74805B59A2818EB580E931"/>
    <w:rsid w:val="003C54FE"/>
  </w:style>
  <w:style w:type="paragraph" w:customStyle="1" w:styleId="EA702C48B41B4A32964E1E5DCC1065D51">
    <w:name w:val="EA702C48B41B4A32964E1E5DCC1065D51"/>
    <w:rsid w:val="003C54FE"/>
  </w:style>
  <w:style w:type="paragraph" w:customStyle="1" w:styleId="C8EB67D7EE9A47D8AE2F478B75E48D2E1">
    <w:name w:val="C8EB67D7EE9A47D8AE2F478B75E48D2E1"/>
    <w:rsid w:val="003C54FE"/>
  </w:style>
  <w:style w:type="paragraph" w:customStyle="1" w:styleId="D5A9EA604F194602B9FC06775D30F03E1">
    <w:name w:val="D5A9EA604F194602B9FC06775D30F03E1"/>
    <w:rsid w:val="003C54FE"/>
  </w:style>
  <w:style w:type="paragraph" w:customStyle="1" w:styleId="09C142E3E2EE42B3BEE07F10974C3FF51">
    <w:name w:val="09C142E3E2EE42B3BEE07F10974C3FF51"/>
    <w:rsid w:val="003C54FE"/>
  </w:style>
  <w:style w:type="paragraph" w:customStyle="1" w:styleId="E676AF8680DC423A96E007E1C5DDDC361">
    <w:name w:val="E676AF8680DC423A96E007E1C5DDDC361"/>
    <w:rsid w:val="003C54FE"/>
  </w:style>
  <w:style w:type="paragraph" w:customStyle="1" w:styleId="EA9C6ED4355B4C90A24F2AAA86D1110F1">
    <w:name w:val="EA9C6ED4355B4C90A24F2AAA86D1110F1"/>
    <w:rsid w:val="003C54FE"/>
  </w:style>
  <w:style w:type="paragraph" w:customStyle="1" w:styleId="6822905167CF442EB190C49EC0413D601">
    <w:name w:val="6822905167CF442EB190C49EC0413D601"/>
    <w:rsid w:val="003C54FE"/>
  </w:style>
  <w:style w:type="paragraph" w:customStyle="1" w:styleId="1C94294C35A0447EA6A8258C6E7CAC411">
    <w:name w:val="1C94294C35A0447EA6A8258C6E7CAC411"/>
    <w:rsid w:val="003C54FE"/>
  </w:style>
  <w:style w:type="paragraph" w:customStyle="1" w:styleId="73ECB4674E884ECC933E5F50CE8E1BF91">
    <w:name w:val="73ECB4674E884ECC933E5F50CE8E1BF91"/>
    <w:rsid w:val="003C54FE"/>
  </w:style>
  <w:style w:type="paragraph" w:customStyle="1" w:styleId="1935EB1DFE5A4EC6975826C324DB5B3F1">
    <w:name w:val="1935EB1DFE5A4EC6975826C324DB5B3F1"/>
    <w:rsid w:val="003C54FE"/>
  </w:style>
  <w:style w:type="paragraph" w:customStyle="1" w:styleId="8BD0F8C2E08A40D682DEE84D5C2246BB1">
    <w:name w:val="8BD0F8C2E08A40D682DEE84D5C2246BB1"/>
    <w:rsid w:val="003C54FE"/>
  </w:style>
  <w:style w:type="paragraph" w:customStyle="1" w:styleId="B8B6674CB79B4CE183A588838D0A05021">
    <w:name w:val="B8B6674CB79B4CE183A588838D0A05021"/>
    <w:rsid w:val="003C54FE"/>
  </w:style>
  <w:style w:type="paragraph" w:customStyle="1" w:styleId="3F4DBD4BEDDD413D9A22CAE5897384341">
    <w:name w:val="3F4DBD4BEDDD413D9A22CAE5897384341"/>
    <w:rsid w:val="003C54FE"/>
  </w:style>
  <w:style w:type="paragraph" w:customStyle="1" w:styleId="CA118E4DE6524D8BBDF45D7A0B29687210">
    <w:name w:val="CA118E4DE6524D8BBDF45D7A0B29687210"/>
    <w:rsid w:val="003C54FE"/>
  </w:style>
  <w:style w:type="paragraph" w:customStyle="1" w:styleId="64A3EDC4C07B4C2585CDD811EF34A9D911">
    <w:name w:val="64A3EDC4C07B4C2585CDD811EF34A9D911"/>
    <w:rsid w:val="003C54FE"/>
  </w:style>
  <w:style w:type="paragraph" w:customStyle="1" w:styleId="67C2E4C789EC4A84BCB2D8846F05DA1E5">
    <w:name w:val="67C2E4C789EC4A84BCB2D8846F05DA1E5"/>
    <w:rsid w:val="003C54FE"/>
  </w:style>
  <w:style w:type="paragraph" w:customStyle="1" w:styleId="706255B7430140509E37370DF4CAE80A5">
    <w:name w:val="706255B7430140509E37370DF4CAE80A5"/>
    <w:rsid w:val="003C54FE"/>
  </w:style>
  <w:style w:type="paragraph" w:customStyle="1" w:styleId="1CFEDD703F9146AAA705FA2DAED4D7FC">
    <w:name w:val="1CFEDD703F9146AAA705FA2DAED4D7FC"/>
    <w:rsid w:val="003C54FE"/>
  </w:style>
  <w:style w:type="paragraph" w:customStyle="1" w:styleId="4CFDC0F6BAC04962AA5614619850954F18">
    <w:name w:val="4CFDC0F6BAC04962AA5614619850954F18"/>
    <w:rsid w:val="003C54FE"/>
  </w:style>
  <w:style w:type="paragraph" w:customStyle="1" w:styleId="E41F0FFBD1C545A19EF1290CCC9FDC6E19">
    <w:name w:val="E41F0FFBD1C545A19EF1290CCC9FDC6E19"/>
    <w:rsid w:val="003C54FE"/>
  </w:style>
  <w:style w:type="paragraph" w:customStyle="1" w:styleId="A1294B9713644DF4903017172C77FD0E19">
    <w:name w:val="A1294B9713644DF4903017172C77FD0E19"/>
    <w:rsid w:val="003C54FE"/>
  </w:style>
  <w:style w:type="paragraph" w:customStyle="1" w:styleId="0B0FD7CE396344F98D20B48D23D7A57219">
    <w:name w:val="0B0FD7CE396344F98D20B48D23D7A57219"/>
    <w:rsid w:val="003C54FE"/>
  </w:style>
  <w:style w:type="paragraph" w:customStyle="1" w:styleId="A14970DA27C84EF085DE5FACD0472B4B19">
    <w:name w:val="A14970DA27C84EF085DE5FACD0472B4B19"/>
    <w:rsid w:val="003C54FE"/>
  </w:style>
  <w:style w:type="paragraph" w:customStyle="1" w:styleId="B1E0225C2A1D4AFA847B9783FB943D3414">
    <w:name w:val="B1E0225C2A1D4AFA847B9783FB943D3414"/>
    <w:rsid w:val="003C54FE"/>
  </w:style>
  <w:style w:type="paragraph" w:customStyle="1" w:styleId="5B03DAD962184C8A8DD8AE4D11B83A6C15">
    <w:name w:val="5B03DAD962184C8A8DD8AE4D11B83A6C15"/>
    <w:rsid w:val="003C54FE"/>
  </w:style>
  <w:style w:type="paragraph" w:customStyle="1" w:styleId="24F1562B257140349186CCA39343A62715">
    <w:name w:val="24F1562B257140349186CCA39343A62715"/>
    <w:rsid w:val="003C54FE"/>
  </w:style>
  <w:style w:type="paragraph" w:customStyle="1" w:styleId="8621620FC1D145CEBC55A91065E21BBE9">
    <w:name w:val="8621620FC1D145CEBC55A91065E21BBE9"/>
    <w:rsid w:val="003C54FE"/>
  </w:style>
  <w:style w:type="paragraph" w:customStyle="1" w:styleId="234467829C894E13ACF0D41D3BDD158B2">
    <w:name w:val="234467829C894E13ACF0D41D3BDD158B2"/>
    <w:rsid w:val="003C54FE"/>
  </w:style>
  <w:style w:type="paragraph" w:customStyle="1" w:styleId="6492C72589BE4D26B722CFBE19A246682">
    <w:name w:val="6492C72589BE4D26B722CFBE19A246682"/>
    <w:rsid w:val="003C54FE"/>
  </w:style>
  <w:style w:type="paragraph" w:customStyle="1" w:styleId="589DAF40AB0B4CDC9E3D42BA59BED48A2">
    <w:name w:val="589DAF40AB0B4CDC9E3D42BA59BED48A2"/>
    <w:rsid w:val="003C54FE"/>
  </w:style>
  <w:style w:type="paragraph" w:customStyle="1" w:styleId="B357210FA09246F5A1EC4B6DAD3487832">
    <w:name w:val="B357210FA09246F5A1EC4B6DAD3487832"/>
    <w:rsid w:val="003C54FE"/>
  </w:style>
  <w:style w:type="paragraph" w:customStyle="1" w:styleId="A37F49F8B8E745268793A07CB1A194D02">
    <w:name w:val="A37F49F8B8E745268793A07CB1A194D02"/>
    <w:rsid w:val="003C54FE"/>
  </w:style>
  <w:style w:type="paragraph" w:customStyle="1" w:styleId="D3CF4952DBF74805B59A2818EB580E932">
    <w:name w:val="D3CF4952DBF74805B59A2818EB580E932"/>
    <w:rsid w:val="003C54FE"/>
  </w:style>
  <w:style w:type="paragraph" w:customStyle="1" w:styleId="EA702C48B41B4A32964E1E5DCC1065D52">
    <w:name w:val="EA702C48B41B4A32964E1E5DCC1065D52"/>
    <w:rsid w:val="003C54FE"/>
  </w:style>
  <w:style w:type="paragraph" w:customStyle="1" w:styleId="C8EB67D7EE9A47D8AE2F478B75E48D2E2">
    <w:name w:val="C8EB67D7EE9A47D8AE2F478B75E48D2E2"/>
    <w:rsid w:val="003C54FE"/>
  </w:style>
  <w:style w:type="paragraph" w:customStyle="1" w:styleId="D5A9EA604F194602B9FC06775D30F03E2">
    <w:name w:val="D5A9EA604F194602B9FC06775D30F03E2"/>
    <w:rsid w:val="003C54FE"/>
  </w:style>
  <w:style w:type="paragraph" w:customStyle="1" w:styleId="09C142E3E2EE42B3BEE07F10974C3FF52">
    <w:name w:val="09C142E3E2EE42B3BEE07F10974C3FF52"/>
    <w:rsid w:val="003C54FE"/>
  </w:style>
  <w:style w:type="paragraph" w:customStyle="1" w:styleId="E676AF8680DC423A96E007E1C5DDDC362">
    <w:name w:val="E676AF8680DC423A96E007E1C5DDDC362"/>
    <w:rsid w:val="003C54FE"/>
  </w:style>
  <w:style w:type="paragraph" w:customStyle="1" w:styleId="EA9C6ED4355B4C90A24F2AAA86D1110F2">
    <w:name w:val="EA9C6ED4355B4C90A24F2AAA86D1110F2"/>
    <w:rsid w:val="003C54FE"/>
  </w:style>
  <w:style w:type="paragraph" w:customStyle="1" w:styleId="6822905167CF442EB190C49EC0413D602">
    <w:name w:val="6822905167CF442EB190C49EC0413D602"/>
    <w:rsid w:val="003C54FE"/>
  </w:style>
  <w:style w:type="paragraph" w:customStyle="1" w:styleId="1C94294C35A0447EA6A8258C6E7CAC412">
    <w:name w:val="1C94294C35A0447EA6A8258C6E7CAC412"/>
    <w:rsid w:val="003C54FE"/>
  </w:style>
  <w:style w:type="paragraph" w:customStyle="1" w:styleId="73ECB4674E884ECC933E5F50CE8E1BF92">
    <w:name w:val="73ECB4674E884ECC933E5F50CE8E1BF92"/>
    <w:rsid w:val="003C54FE"/>
  </w:style>
  <w:style w:type="paragraph" w:customStyle="1" w:styleId="1935EB1DFE5A4EC6975826C324DB5B3F2">
    <w:name w:val="1935EB1DFE5A4EC6975826C324DB5B3F2"/>
    <w:rsid w:val="003C54FE"/>
  </w:style>
  <w:style w:type="paragraph" w:customStyle="1" w:styleId="1CFEDD703F9146AAA705FA2DAED4D7FC1">
    <w:name w:val="1CFEDD703F9146AAA705FA2DAED4D7FC1"/>
    <w:rsid w:val="003C54FE"/>
  </w:style>
  <w:style w:type="paragraph" w:customStyle="1" w:styleId="B8B6674CB79B4CE183A588838D0A05022">
    <w:name w:val="B8B6674CB79B4CE183A588838D0A05022"/>
    <w:rsid w:val="003C54FE"/>
  </w:style>
  <w:style w:type="paragraph" w:customStyle="1" w:styleId="3F4DBD4BEDDD413D9A22CAE5897384342">
    <w:name w:val="3F4DBD4BEDDD413D9A22CAE5897384342"/>
    <w:rsid w:val="003C54FE"/>
  </w:style>
  <w:style w:type="paragraph" w:customStyle="1" w:styleId="CA118E4DE6524D8BBDF45D7A0B29687211">
    <w:name w:val="CA118E4DE6524D8BBDF45D7A0B29687211"/>
    <w:rsid w:val="003C54FE"/>
  </w:style>
  <w:style w:type="paragraph" w:customStyle="1" w:styleId="64A3EDC4C07B4C2585CDD811EF34A9D912">
    <w:name w:val="64A3EDC4C07B4C2585CDD811EF34A9D912"/>
    <w:rsid w:val="003C54FE"/>
  </w:style>
  <w:style w:type="paragraph" w:customStyle="1" w:styleId="67C2E4C789EC4A84BCB2D8846F05DA1E6">
    <w:name w:val="67C2E4C789EC4A84BCB2D8846F05DA1E6"/>
    <w:rsid w:val="003C54FE"/>
  </w:style>
  <w:style w:type="paragraph" w:customStyle="1" w:styleId="706255B7430140509E37370DF4CAE80A6">
    <w:name w:val="706255B7430140509E37370DF4CAE80A6"/>
    <w:rsid w:val="003C54FE"/>
  </w:style>
  <w:style w:type="paragraph" w:customStyle="1" w:styleId="E185077D133149239B6A6DA1FF222185">
    <w:name w:val="E185077D133149239B6A6DA1FF222185"/>
    <w:rsid w:val="003C54FE"/>
  </w:style>
  <w:style w:type="paragraph" w:customStyle="1" w:styleId="9D30E595C1064779948DBE35DC0F657A">
    <w:name w:val="9D30E595C1064779948DBE35DC0F657A"/>
    <w:rsid w:val="003C54FE"/>
  </w:style>
  <w:style w:type="paragraph" w:customStyle="1" w:styleId="81FF58C8C0AE4CC8B3978DF3032025C8">
    <w:name w:val="81FF58C8C0AE4CC8B3978DF3032025C8"/>
    <w:rsid w:val="003C54FE"/>
  </w:style>
  <w:style w:type="paragraph" w:customStyle="1" w:styleId="2D1D9363D9514650BE1296EBAAF0BA0B">
    <w:name w:val="2D1D9363D9514650BE1296EBAAF0BA0B"/>
    <w:rsid w:val="003C54FE"/>
  </w:style>
  <w:style w:type="paragraph" w:customStyle="1" w:styleId="202745A8BE87472E9CC49B3AE7778DE8">
    <w:name w:val="202745A8BE87472E9CC49B3AE7778DE8"/>
    <w:rsid w:val="003C54FE"/>
  </w:style>
  <w:style w:type="paragraph" w:customStyle="1" w:styleId="3CE28BF0C0ED4194AEBB0D3DE611054C">
    <w:name w:val="3CE28BF0C0ED4194AEBB0D3DE611054C"/>
    <w:rsid w:val="003C54FE"/>
  </w:style>
  <w:style w:type="paragraph" w:customStyle="1" w:styleId="5FF42113CB1E4CAA855DA43805EDECEC">
    <w:name w:val="5FF42113CB1E4CAA855DA43805EDECEC"/>
    <w:rsid w:val="003C54FE"/>
  </w:style>
  <w:style w:type="paragraph" w:customStyle="1" w:styleId="347E9F4BC0C44DF2929351D86BC2E9AF">
    <w:name w:val="347E9F4BC0C44DF2929351D86BC2E9AF"/>
    <w:rsid w:val="003C54FE"/>
  </w:style>
  <w:style w:type="paragraph" w:customStyle="1" w:styleId="3C57CF7C56B14F83964EA46E1F29E1A9">
    <w:name w:val="3C57CF7C56B14F83964EA46E1F29E1A9"/>
    <w:rsid w:val="003C54FE"/>
  </w:style>
  <w:style w:type="paragraph" w:customStyle="1" w:styleId="ECEE9278DB814DE58962B2D5EFE5C9A2">
    <w:name w:val="ECEE9278DB814DE58962B2D5EFE5C9A2"/>
    <w:rsid w:val="003C54FE"/>
  </w:style>
  <w:style w:type="paragraph" w:customStyle="1" w:styleId="799F05C808F74806863D9B7EDC3FBDE4">
    <w:name w:val="799F05C808F74806863D9B7EDC3FBDE4"/>
    <w:rsid w:val="003C54FE"/>
  </w:style>
  <w:style w:type="paragraph" w:customStyle="1" w:styleId="E743E5633E074517ACB87F0E9BD002CE">
    <w:name w:val="E743E5633E074517ACB87F0E9BD002CE"/>
    <w:rsid w:val="003C54FE"/>
  </w:style>
  <w:style w:type="paragraph" w:customStyle="1" w:styleId="7BF2A56A4E204239ABEA1A8635CC1AEA">
    <w:name w:val="7BF2A56A4E204239ABEA1A8635CC1AEA"/>
    <w:rsid w:val="003C54FE"/>
  </w:style>
  <w:style w:type="paragraph" w:customStyle="1" w:styleId="51196A2D5D2B46F187B29B6583A0F288">
    <w:name w:val="51196A2D5D2B46F187B29B6583A0F288"/>
    <w:rsid w:val="003C54FE"/>
  </w:style>
  <w:style w:type="paragraph" w:customStyle="1" w:styleId="4CFDC0F6BAC04962AA5614619850954F19">
    <w:name w:val="4CFDC0F6BAC04962AA5614619850954F19"/>
    <w:rsid w:val="003C54FE"/>
  </w:style>
  <w:style w:type="paragraph" w:customStyle="1" w:styleId="E41F0FFBD1C545A19EF1290CCC9FDC6E20">
    <w:name w:val="E41F0FFBD1C545A19EF1290CCC9FDC6E20"/>
    <w:rsid w:val="003C54FE"/>
  </w:style>
  <w:style w:type="paragraph" w:customStyle="1" w:styleId="A1294B9713644DF4903017172C77FD0E20">
    <w:name w:val="A1294B9713644DF4903017172C77FD0E20"/>
    <w:rsid w:val="003C54FE"/>
  </w:style>
  <w:style w:type="paragraph" w:customStyle="1" w:styleId="0B0FD7CE396344F98D20B48D23D7A57220">
    <w:name w:val="0B0FD7CE396344F98D20B48D23D7A57220"/>
    <w:rsid w:val="003C54FE"/>
  </w:style>
  <w:style w:type="paragraph" w:customStyle="1" w:styleId="A14970DA27C84EF085DE5FACD0472B4B20">
    <w:name w:val="A14970DA27C84EF085DE5FACD0472B4B20"/>
    <w:rsid w:val="003C54FE"/>
  </w:style>
  <w:style w:type="paragraph" w:customStyle="1" w:styleId="B1E0225C2A1D4AFA847B9783FB943D3415">
    <w:name w:val="B1E0225C2A1D4AFA847B9783FB943D3415"/>
    <w:rsid w:val="003C54FE"/>
  </w:style>
  <w:style w:type="paragraph" w:customStyle="1" w:styleId="5B03DAD962184C8A8DD8AE4D11B83A6C16">
    <w:name w:val="5B03DAD962184C8A8DD8AE4D11B83A6C16"/>
    <w:rsid w:val="003C54FE"/>
  </w:style>
  <w:style w:type="paragraph" w:customStyle="1" w:styleId="24F1562B257140349186CCA39343A62716">
    <w:name w:val="24F1562B257140349186CCA39343A62716"/>
    <w:rsid w:val="003C54FE"/>
  </w:style>
  <w:style w:type="paragraph" w:customStyle="1" w:styleId="8621620FC1D145CEBC55A91065E21BBE10">
    <w:name w:val="8621620FC1D145CEBC55A91065E21BBE10"/>
    <w:rsid w:val="003C54FE"/>
  </w:style>
  <w:style w:type="paragraph" w:customStyle="1" w:styleId="234467829C894E13ACF0D41D3BDD158B3">
    <w:name w:val="234467829C894E13ACF0D41D3BDD158B3"/>
    <w:rsid w:val="003C54FE"/>
  </w:style>
  <w:style w:type="paragraph" w:customStyle="1" w:styleId="6492C72589BE4D26B722CFBE19A246683">
    <w:name w:val="6492C72589BE4D26B722CFBE19A246683"/>
    <w:rsid w:val="003C54FE"/>
  </w:style>
  <w:style w:type="paragraph" w:customStyle="1" w:styleId="589DAF40AB0B4CDC9E3D42BA59BED48A3">
    <w:name w:val="589DAF40AB0B4CDC9E3D42BA59BED48A3"/>
    <w:rsid w:val="003C54FE"/>
  </w:style>
  <w:style w:type="paragraph" w:customStyle="1" w:styleId="B357210FA09246F5A1EC4B6DAD3487833">
    <w:name w:val="B357210FA09246F5A1EC4B6DAD3487833"/>
    <w:rsid w:val="003C54FE"/>
  </w:style>
  <w:style w:type="paragraph" w:customStyle="1" w:styleId="A37F49F8B8E745268793A07CB1A194D03">
    <w:name w:val="A37F49F8B8E745268793A07CB1A194D03"/>
    <w:rsid w:val="003C54FE"/>
  </w:style>
  <w:style w:type="paragraph" w:customStyle="1" w:styleId="D3CF4952DBF74805B59A2818EB580E933">
    <w:name w:val="D3CF4952DBF74805B59A2818EB580E933"/>
    <w:rsid w:val="003C54FE"/>
  </w:style>
  <w:style w:type="paragraph" w:customStyle="1" w:styleId="EA702C48B41B4A32964E1E5DCC1065D53">
    <w:name w:val="EA702C48B41B4A32964E1E5DCC1065D53"/>
    <w:rsid w:val="003C54FE"/>
  </w:style>
  <w:style w:type="paragraph" w:customStyle="1" w:styleId="C8EB67D7EE9A47D8AE2F478B75E48D2E3">
    <w:name w:val="C8EB67D7EE9A47D8AE2F478B75E48D2E3"/>
    <w:rsid w:val="003C54FE"/>
  </w:style>
  <w:style w:type="paragraph" w:customStyle="1" w:styleId="D5A9EA604F194602B9FC06775D30F03E3">
    <w:name w:val="D5A9EA604F194602B9FC06775D30F03E3"/>
    <w:rsid w:val="003C54FE"/>
  </w:style>
  <w:style w:type="paragraph" w:customStyle="1" w:styleId="09C142E3E2EE42B3BEE07F10974C3FF53">
    <w:name w:val="09C142E3E2EE42B3BEE07F10974C3FF53"/>
    <w:rsid w:val="003C54FE"/>
  </w:style>
  <w:style w:type="paragraph" w:customStyle="1" w:styleId="E676AF8680DC423A96E007E1C5DDDC363">
    <w:name w:val="E676AF8680DC423A96E007E1C5DDDC363"/>
    <w:rsid w:val="003C54FE"/>
  </w:style>
  <w:style w:type="paragraph" w:customStyle="1" w:styleId="EA9C6ED4355B4C90A24F2AAA86D1110F3">
    <w:name w:val="EA9C6ED4355B4C90A24F2AAA86D1110F3"/>
    <w:rsid w:val="003C54FE"/>
  </w:style>
  <w:style w:type="paragraph" w:customStyle="1" w:styleId="6822905167CF442EB190C49EC0413D603">
    <w:name w:val="6822905167CF442EB190C49EC0413D603"/>
    <w:rsid w:val="003C54FE"/>
  </w:style>
  <w:style w:type="paragraph" w:customStyle="1" w:styleId="1C94294C35A0447EA6A8258C6E7CAC413">
    <w:name w:val="1C94294C35A0447EA6A8258C6E7CAC413"/>
    <w:rsid w:val="003C54FE"/>
  </w:style>
  <w:style w:type="paragraph" w:customStyle="1" w:styleId="73ECB4674E884ECC933E5F50CE8E1BF93">
    <w:name w:val="73ECB4674E884ECC933E5F50CE8E1BF93"/>
    <w:rsid w:val="003C54FE"/>
  </w:style>
  <w:style w:type="paragraph" w:customStyle="1" w:styleId="1935EB1DFE5A4EC6975826C324DB5B3F3">
    <w:name w:val="1935EB1DFE5A4EC6975826C324DB5B3F3"/>
    <w:rsid w:val="003C54FE"/>
  </w:style>
  <w:style w:type="paragraph" w:customStyle="1" w:styleId="1CFEDD703F9146AAA705FA2DAED4D7FC2">
    <w:name w:val="1CFEDD703F9146AAA705FA2DAED4D7FC2"/>
    <w:rsid w:val="003C54FE"/>
  </w:style>
  <w:style w:type="paragraph" w:customStyle="1" w:styleId="B8B6674CB79B4CE183A588838D0A05023">
    <w:name w:val="B8B6674CB79B4CE183A588838D0A05023"/>
    <w:rsid w:val="003C54FE"/>
  </w:style>
  <w:style w:type="paragraph" w:customStyle="1" w:styleId="3F4DBD4BEDDD413D9A22CAE5897384343">
    <w:name w:val="3F4DBD4BEDDD413D9A22CAE5897384343"/>
    <w:rsid w:val="003C54FE"/>
  </w:style>
  <w:style w:type="paragraph" w:customStyle="1" w:styleId="CA118E4DE6524D8BBDF45D7A0B29687212">
    <w:name w:val="CA118E4DE6524D8BBDF45D7A0B29687212"/>
    <w:rsid w:val="003C54FE"/>
  </w:style>
  <w:style w:type="paragraph" w:customStyle="1" w:styleId="64A3EDC4C07B4C2585CDD811EF34A9D913">
    <w:name w:val="64A3EDC4C07B4C2585CDD811EF34A9D913"/>
    <w:rsid w:val="003C54FE"/>
  </w:style>
  <w:style w:type="paragraph" w:customStyle="1" w:styleId="67C2E4C789EC4A84BCB2D8846F05DA1E7">
    <w:name w:val="67C2E4C789EC4A84BCB2D8846F05DA1E7"/>
    <w:rsid w:val="003C54FE"/>
  </w:style>
  <w:style w:type="paragraph" w:customStyle="1" w:styleId="706255B7430140509E37370DF4CAE80A7">
    <w:name w:val="706255B7430140509E37370DF4CAE80A7"/>
    <w:rsid w:val="003C54FE"/>
  </w:style>
  <w:style w:type="paragraph" w:customStyle="1" w:styleId="67C2E4C789EC4A84BCB2D8846F05DA1E8">
    <w:name w:val="67C2E4C789EC4A84BCB2D8846F05DA1E8"/>
    <w:rsid w:val="00DD320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4B28B-64BC-4163-8B7F-AD615EE37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Play2Win Application Form</Template>
  <TotalTime>5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Bowyer</dc:creator>
  <cp:lastModifiedBy>Jonathan Bowyer</cp:lastModifiedBy>
  <cp:revision>8</cp:revision>
  <cp:lastPrinted>2015-05-25T12:44:00Z</cp:lastPrinted>
  <dcterms:created xsi:type="dcterms:W3CDTF">2015-05-25T12:50:00Z</dcterms:created>
  <dcterms:modified xsi:type="dcterms:W3CDTF">2017-09-13T13:54:00Z</dcterms:modified>
</cp:coreProperties>
</file>